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872F9C" w:rsidRDefault="002E5EE9" w:rsidP="00872F9C">
      <w:pPr>
        <w:rPr>
          <w:rFonts w:cs="Times New Roman"/>
          <w:szCs w:val="24"/>
        </w:rPr>
      </w:pPr>
    </w:p>
    <w:p w14:paraId="543DBCF6" w14:textId="7F50DCFF" w:rsidR="002E5EE9" w:rsidRPr="00872F9C" w:rsidRDefault="002E5EE9" w:rsidP="00872F9C">
      <w:pPr>
        <w:jc w:val="center"/>
        <w:rPr>
          <w:rFonts w:cs="Times New Roman"/>
          <w:szCs w:val="24"/>
        </w:rPr>
      </w:pPr>
    </w:p>
    <w:p w14:paraId="5C3B241D" w14:textId="77777777" w:rsidR="004B3ACC" w:rsidRPr="00872F9C" w:rsidRDefault="004B3ACC" w:rsidP="00872F9C">
      <w:pPr>
        <w:jc w:val="center"/>
        <w:rPr>
          <w:rFonts w:cs="Times New Roman"/>
          <w:szCs w:val="24"/>
        </w:rPr>
      </w:pPr>
    </w:p>
    <w:p w14:paraId="030F5D2A" w14:textId="77777777" w:rsidR="00237BE3" w:rsidRPr="00872F9C" w:rsidRDefault="00237BE3" w:rsidP="00872F9C">
      <w:pPr>
        <w:jc w:val="center"/>
        <w:rPr>
          <w:rFonts w:cs="Times New Roman"/>
          <w:szCs w:val="24"/>
        </w:rPr>
      </w:pPr>
      <w:r w:rsidRPr="00872F9C">
        <w:rPr>
          <w:rFonts w:cs="Times New Roman"/>
          <w:szCs w:val="24"/>
        </w:rPr>
        <w:t>LIBERTY UNIVERSITY</w:t>
      </w:r>
    </w:p>
    <w:p w14:paraId="7F75D032" w14:textId="77777777" w:rsidR="00237BE3" w:rsidRPr="00872F9C" w:rsidRDefault="00237BE3" w:rsidP="00872F9C">
      <w:pPr>
        <w:jc w:val="center"/>
        <w:rPr>
          <w:rFonts w:cs="Times New Roman"/>
          <w:szCs w:val="24"/>
        </w:rPr>
      </w:pPr>
      <w:r w:rsidRPr="00872F9C">
        <w:rPr>
          <w:rFonts w:cs="Times New Roman"/>
          <w:szCs w:val="24"/>
        </w:rPr>
        <w:t xml:space="preserve">JOHN W. RAWLINGS SCHOOL OF DIVINITY </w:t>
      </w:r>
    </w:p>
    <w:p w14:paraId="65C11A5B" w14:textId="77777777" w:rsidR="00237BE3" w:rsidRPr="00872F9C" w:rsidRDefault="00237BE3" w:rsidP="00872F9C">
      <w:pPr>
        <w:jc w:val="center"/>
        <w:rPr>
          <w:rFonts w:cs="Times New Roman"/>
          <w:szCs w:val="24"/>
        </w:rPr>
      </w:pPr>
    </w:p>
    <w:p w14:paraId="3C1D0022" w14:textId="77777777" w:rsidR="00237BE3" w:rsidRPr="00872F9C" w:rsidRDefault="00237BE3" w:rsidP="00872F9C">
      <w:pPr>
        <w:rPr>
          <w:rFonts w:cs="Times New Roman"/>
          <w:szCs w:val="24"/>
        </w:rPr>
      </w:pPr>
    </w:p>
    <w:p w14:paraId="2D52CB72" w14:textId="5656BED2" w:rsidR="00863344" w:rsidRDefault="005471E8" w:rsidP="00F754C5">
      <w:pPr>
        <w:jc w:val="center"/>
        <w:rPr>
          <w:rFonts w:cs="Times New Roman"/>
          <w:szCs w:val="24"/>
        </w:rPr>
      </w:pPr>
      <w:r w:rsidRPr="005471E8">
        <w:rPr>
          <w:rFonts w:cs="Times New Roman"/>
          <w:b/>
          <w:bCs/>
          <w:szCs w:val="24"/>
        </w:rPr>
        <w:t>Strategic Discipleship Guide Assignment</w:t>
      </w:r>
    </w:p>
    <w:p w14:paraId="76210250" w14:textId="58E36012" w:rsidR="005B62F2" w:rsidRDefault="005B62F2" w:rsidP="00872F9C">
      <w:pPr>
        <w:rPr>
          <w:rFonts w:cs="Times New Roman"/>
          <w:szCs w:val="24"/>
        </w:rPr>
      </w:pPr>
    </w:p>
    <w:p w14:paraId="25E96DF4" w14:textId="77777777" w:rsidR="005471E8" w:rsidRPr="00872F9C" w:rsidRDefault="005471E8" w:rsidP="00872F9C">
      <w:pPr>
        <w:rPr>
          <w:rFonts w:cs="Times New Roman"/>
          <w:szCs w:val="24"/>
        </w:rPr>
      </w:pPr>
    </w:p>
    <w:p w14:paraId="4383A4BB" w14:textId="30F865D2" w:rsidR="00237BE3" w:rsidRPr="00872F9C" w:rsidRDefault="00237BE3" w:rsidP="00872F9C">
      <w:pPr>
        <w:jc w:val="center"/>
        <w:rPr>
          <w:rFonts w:cs="Times New Roman"/>
          <w:szCs w:val="24"/>
        </w:rPr>
      </w:pPr>
      <w:r w:rsidRPr="00872F9C">
        <w:rPr>
          <w:rFonts w:cs="Times New Roman"/>
          <w:szCs w:val="24"/>
        </w:rPr>
        <w:t xml:space="preserve">Submitted to Dr. </w:t>
      </w:r>
      <w:r w:rsidR="005B62F2">
        <w:rPr>
          <w:rFonts w:cs="Times New Roman"/>
          <w:szCs w:val="24"/>
        </w:rPr>
        <w:t>Rodney Earls</w:t>
      </w:r>
    </w:p>
    <w:p w14:paraId="2C536157" w14:textId="77777777" w:rsidR="00237BE3" w:rsidRPr="00872F9C" w:rsidRDefault="00237BE3" w:rsidP="00872F9C">
      <w:pPr>
        <w:jc w:val="center"/>
        <w:rPr>
          <w:rFonts w:cs="Times New Roman"/>
          <w:szCs w:val="24"/>
        </w:rPr>
      </w:pPr>
      <w:r w:rsidRPr="00872F9C">
        <w:rPr>
          <w:rFonts w:cs="Times New Roman"/>
          <w:szCs w:val="24"/>
        </w:rPr>
        <w:t xml:space="preserve">in partial fulfillment of the requirements for the completion of </w:t>
      </w:r>
    </w:p>
    <w:p w14:paraId="15CA246B" w14:textId="63E54194" w:rsidR="00237BE3" w:rsidRPr="00872F9C" w:rsidRDefault="00237BE3" w:rsidP="00872F9C">
      <w:pPr>
        <w:jc w:val="center"/>
        <w:rPr>
          <w:rFonts w:cs="Times New Roman"/>
          <w:szCs w:val="24"/>
        </w:rPr>
      </w:pPr>
    </w:p>
    <w:p w14:paraId="6D11AAD2" w14:textId="77777777" w:rsidR="004B3ACC" w:rsidRPr="00872F9C" w:rsidRDefault="004B3ACC" w:rsidP="00872F9C">
      <w:pPr>
        <w:jc w:val="center"/>
        <w:rPr>
          <w:rFonts w:cs="Times New Roman"/>
          <w:szCs w:val="24"/>
        </w:rPr>
      </w:pPr>
    </w:p>
    <w:p w14:paraId="06E3E03C" w14:textId="7F5385C1" w:rsidR="00237BE3" w:rsidRPr="00872F9C" w:rsidRDefault="005B62F2" w:rsidP="00872F9C">
      <w:pPr>
        <w:jc w:val="center"/>
        <w:rPr>
          <w:rFonts w:cs="Times New Roman"/>
          <w:szCs w:val="24"/>
        </w:rPr>
      </w:pPr>
      <w:r>
        <w:rPr>
          <w:rFonts w:cs="Times New Roman"/>
          <w:szCs w:val="24"/>
        </w:rPr>
        <w:t>CHMN 679</w:t>
      </w:r>
      <w:r w:rsidR="00F252B7">
        <w:rPr>
          <w:rFonts w:cs="Times New Roman"/>
          <w:szCs w:val="24"/>
        </w:rPr>
        <w:t>- D0</w:t>
      </w:r>
      <w:r>
        <w:rPr>
          <w:rFonts w:cs="Times New Roman"/>
          <w:szCs w:val="24"/>
        </w:rPr>
        <w:t>2</w:t>
      </w:r>
    </w:p>
    <w:p w14:paraId="713B8892" w14:textId="03B77385" w:rsidR="00237BE3" w:rsidRPr="00872F9C" w:rsidRDefault="005B62F2" w:rsidP="00872F9C">
      <w:pPr>
        <w:jc w:val="center"/>
        <w:rPr>
          <w:rFonts w:cs="Times New Roman"/>
          <w:szCs w:val="24"/>
        </w:rPr>
      </w:pPr>
      <w:r>
        <w:rPr>
          <w:rFonts w:cs="Times New Roman"/>
          <w:szCs w:val="24"/>
        </w:rPr>
        <w:t>Capstone</w:t>
      </w:r>
    </w:p>
    <w:p w14:paraId="13F34067" w14:textId="77777777" w:rsidR="00237BE3" w:rsidRPr="00872F9C" w:rsidRDefault="00237BE3" w:rsidP="00872F9C">
      <w:pPr>
        <w:jc w:val="center"/>
        <w:rPr>
          <w:rFonts w:cs="Times New Roman"/>
          <w:szCs w:val="24"/>
        </w:rPr>
      </w:pPr>
    </w:p>
    <w:p w14:paraId="23BBE554" w14:textId="59D3353F" w:rsidR="00237BE3" w:rsidRPr="00872F9C" w:rsidRDefault="00237BE3" w:rsidP="00872F9C">
      <w:pPr>
        <w:jc w:val="center"/>
        <w:rPr>
          <w:rFonts w:cs="Times New Roman"/>
          <w:szCs w:val="24"/>
        </w:rPr>
      </w:pPr>
      <w:r w:rsidRPr="00872F9C">
        <w:rPr>
          <w:rFonts w:cs="Times New Roman"/>
          <w:szCs w:val="24"/>
        </w:rPr>
        <w:t>by</w:t>
      </w:r>
    </w:p>
    <w:p w14:paraId="7AEE0AA1" w14:textId="77777777" w:rsidR="00B8774B" w:rsidRPr="00872F9C" w:rsidRDefault="00B8774B" w:rsidP="00872F9C">
      <w:pPr>
        <w:rPr>
          <w:rFonts w:cs="Times New Roman"/>
          <w:szCs w:val="24"/>
        </w:rPr>
      </w:pPr>
    </w:p>
    <w:p w14:paraId="7A598BC6" w14:textId="77777777" w:rsidR="00237BE3" w:rsidRPr="00872F9C" w:rsidRDefault="00237BE3" w:rsidP="00872F9C">
      <w:pPr>
        <w:jc w:val="center"/>
        <w:rPr>
          <w:rFonts w:cs="Times New Roman"/>
          <w:szCs w:val="24"/>
        </w:rPr>
      </w:pPr>
      <w:r w:rsidRPr="00872F9C">
        <w:rPr>
          <w:rFonts w:cs="Times New Roman"/>
          <w:szCs w:val="24"/>
        </w:rPr>
        <w:t>Kingsley O. Nyakagwa</w:t>
      </w:r>
    </w:p>
    <w:p w14:paraId="585416FA" w14:textId="4FF44E3A" w:rsidR="00237BE3" w:rsidRPr="00872F9C" w:rsidRDefault="00B35BBE" w:rsidP="00872F9C">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May 1</w:t>
      </w:r>
      <w:r w:rsidR="00394B41" w:rsidRPr="00872F9C">
        <w:rPr>
          <w:rFonts w:cs="Times New Roman"/>
          <w:szCs w:val="24"/>
        </w:rPr>
        <w:t>, 20</w:t>
      </w:r>
      <w:r w:rsidR="00F252B7">
        <w:rPr>
          <w:rFonts w:cs="Times New Roman"/>
          <w:szCs w:val="24"/>
        </w:rPr>
        <w:t>22</w:t>
      </w:r>
    </w:p>
    <w:p w14:paraId="1A4A05B4" w14:textId="42D96F6F" w:rsidR="002E5EE9" w:rsidRDefault="002E5EE9" w:rsidP="00872F9C">
      <w:pPr>
        <w:rPr>
          <w:rFonts w:cs="Times New Roman"/>
          <w:b/>
          <w:szCs w:val="24"/>
        </w:rPr>
      </w:pPr>
    </w:p>
    <w:p w14:paraId="2A94D41D" w14:textId="77777777" w:rsidR="00F12019" w:rsidRPr="00872F9C" w:rsidRDefault="00F12019" w:rsidP="00872F9C">
      <w:pPr>
        <w:rPr>
          <w:rFonts w:cs="Times New Roman"/>
          <w:b/>
          <w:szCs w:val="24"/>
        </w:rPr>
      </w:pPr>
    </w:p>
    <w:bookmarkStart w:id="2" w:name="_Toc102338063" w:displacedByCustomXml="next"/>
    <w:bookmarkStart w:id="3" w:name="_Toc102333383" w:displacedByCustomXml="next"/>
    <w:bookmarkStart w:id="4" w:name="_Toc101184172" w:displacedByCustomXml="next"/>
    <w:bookmarkStart w:id="5" w:name="_Toc100536297" w:displacedByCustomXml="next"/>
    <w:bookmarkStart w:id="6" w:name="_Toc58310283" w:displacedByCustomXml="next"/>
    <w:bookmarkStart w:id="7" w:name="_Toc56985422" w:displacedByCustomXml="next"/>
    <w:bookmarkStart w:id="8" w:name="_Toc56981547" w:displacedByCustomXml="next"/>
    <w:bookmarkStart w:id="9" w:name="_Toc56981059" w:displacedByCustomXml="next"/>
    <w:bookmarkStart w:id="10" w:name="_Toc56631515" w:displacedByCustomXml="next"/>
    <w:bookmarkStart w:id="11" w:name="_Toc55367818" w:displacedByCustomXml="next"/>
    <w:bookmarkStart w:id="12" w:name="_Toc56175211" w:displacedByCustomXml="next"/>
    <w:bookmarkStart w:id="13" w:name="_Toc64731567" w:displacedByCustomXml="next"/>
    <w:bookmarkStart w:id="14" w:name="_Toc65892060" w:displacedByCustomXml="next"/>
    <w:bookmarkStart w:id="15" w:name="_Toc99290391" w:displacedByCustomXml="next"/>
    <w:bookmarkStart w:id="16" w:name="_Toc99935050" w:displacedByCustomXml="next"/>
    <w:sdt>
      <w:sdtPr>
        <w:rPr>
          <w:rFonts w:asciiTheme="majorBidi" w:eastAsiaTheme="minorHAnsi" w:hAnsiTheme="majorBidi" w:cstheme="minorBidi"/>
          <w:b w:val="0"/>
          <w:szCs w:val="22"/>
        </w:rPr>
        <w:id w:val="-2119129730"/>
        <w:docPartObj>
          <w:docPartGallery w:val="Table of Contents"/>
          <w:docPartUnique/>
        </w:docPartObj>
      </w:sdtPr>
      <w:sdtEndPr>
        <w:rPr>
          <w:bCs/>
          <w:noProof/>
          <w:szCs w:val="24"/>
        </w:rPr>
      </w:sdtEndPr>
      <w:sdtContent>
        <w:p w14:paraId="5E451CDE" w14:textId="77777777" w:rsidR="00B35BBE" w:rsidRDefault="009B6796" w:rsidP="00B35BBE">
          <w:pPr>
            <w:pStyle w:val="Heading1"/>
            <w:spacing w:before="0" w:line="240" w:lineRule="auto"/>
            <w:rPr>
              <w:noProof/>
            </w:rPr>
          </w:pPr>
          <w:r w:rsidRPr="009D35B1">
            <w:rPr>
              <w:rFonts w:asciiTheme="majorBidi" w:hAnsiTheme="majorBidi"/>
            </w:rPr>
            <w:t>Content</w:t>
          </w:r>
          <w:bookmarkEnd w:id="16"/>
          <w:bookmarkEnd w:id="15"/>
          <w:bookmarkEnd w:id="14"/>
          <w:bookmarkEnd w:id="13"/>
          <w:bookmarkEnd w:id="12"/>
          <w:bookmarkEnd w:id="11"/>
          <w:bookmarkEnd w:id="10"/>
          <w:bookmarkEnd w:id="9"/>
          <w:bookmarkEnd w:id="8"/>
          <w:bookmarkEnd w:id="7"/>
          <w:bookmarkEnd w:id="6"/>
          <w:bookmarkEnd w:id="5"/>
          <w:bookmarkEnd w:id="4"/>
          <w:bookmarkEnd w:id="3"/>
          <w:bookmarkEnd w:id="2"/>
          <w:r w:rsidRPr="009D35B1">
            <w:rPr>
              <w:rFonts w:asciiTheme="majorBidi" w:eastAsia="Century Gothic" w:hAnsiTheme="majorBidi"/>
            </w:rPr>
            <w:fldChar w:fldCharType="begin"/>
          </w:r>
          <w:r w:rsidRPr="009D35B1">
            <w:rPr>
              <w:rFonts w:asciiTheme="majorBidi" w:hAnsiTheme="majorBidi"/>
            </w:rPr>
            <w:instrText xml:space="preserve"> TOC \o "1-3" \h \z \u </w:instrText>
          </w:r>
          <w:r w:rsidRPr="009D35B1">
            <w:rPr>
              <w:rFonts w:asciiTheme="majorBidi" w:eastAsia="Century Gothic" w:hAnsiTheme="majorBidi"/>
            </w:rPr>
            <w:fldChar w:fldCharType="separate"/>
          </w:r>
        </w:p>
        <w:p w14:paraId="44E9A50D" w14:textId="4C3DD92C" w:rsidR="00B35BBE" w:rsidRPr="00B35BBE" w:rsidRDefault="00B35BBE" w:rsidP="00B35BBE">
          <w:pPr>
            <w:pStyle w:val="TOC1"/>
            <w:tabs>
              <w:tab w:val="right" w:leader="dot" w:pos="9350"/>
            </w:tabs>
            <w:ind w:left="0"/>
            <w:rPr>
              <w:rFonts w:asciiTheme="majorBidi" w:eastAsiaTheme="minorEastAsia" w:hAnsiTheme="majorBidi" w:cstheme="majorBidi"/>
              <w:b/>
              <w:bCs/>
              <w:noProof/>
              <w:sz w:val="22"/>
              <w:szCs w:val="22"/>
              <w:lang w:bidi="he-IL"/>
            </w:rPr>
          </w:pPr>
          <w:hyperlink w:anchor="_Toc102338064" w:history="1">
            <w:r w:rsidRPr="00B35BBE">
              <w:rPr>
                <w:rStyle w:val="Hyperlink"/>
                <w:rFonts w:asciiTheme="majorBidi" w:hAnsiTheme="majorBidi" w:cstheme="majorBidi"/>
                <w:b/>
                <w:bCs/>
                <w:noProof/>
              </w:rPr>
              <w:t>What is a Disciple?</w:t>
            </w:r>
            <w:r w:rsidRPr="00B35BBE">
              <w:rPr>
                <w:rFonts w:asciiTheme="majorBidi" w:hAnsiTheme="majorBidi" w:cstheme="majorBidi"/>
                <w:b/>
                <w:bCs/>
                <w:noProof/>
                <w:webHidden/>
              </w:rPr>
              <w:tab/>
            </w:r>
            <w:r w:rsidRPr="00B35BBE">
              <w:rPr>
                <w:rFonts w:asciiTheme="majorBidi" w:hAnsiTheme="majorBidi" w:cstheme="majorBidi"/>
                <w:b/>
                <w:bCs/>
                <w:noProof/>
                <w:webHidden/>
              </w:rPr>
              <w:fldChar w:fldCharType="begin"/>
            </w:r>
            <w:r w:rsidRPr="00B35BBE">
              <w:rPr>
                <w:rFonts w:asciiTheme="majorBidi" w:hAnsiTheme="majorBidi" w:cstheme="majorBidi"/>
                <w:b/>
                <w:bCs/>
                <w:noProof/>
                <w:webHidden/>
              </w:rPr>
              <w:instrText xml:space="preserve"> PAGEREF _Toc102338064 \h </w:instrText>
            </w:r>
            <w:r w:rsidRPr="00B35BBE">
              <w:rPr>
                <w:rFonts w:asciiTheme="majorBidi" w:hAnsiTheme="majorBidi" w:cstheme="majorBidi"/>
                <w:b/>
                <w:bCs/>
                <w:noProof/>
                <w:webHidden/>
              </w:rPr>
            </w:r>
            <w:r w:rsidRPr="00B35BBE">
              <w:rPr>
                <w:rFonts w:asciiTheme="majorBidi" w:hAnsiTheme="majorBidi" w:cstheme="majorBidi"/>
                <w:b/>
                <w:bCs/>
                <w:noProof/>
                <w:webHidden/>
              </w:rPr>
              <w:fldChar w:fldCharType="separate"/>
            </w:r>
            <w:r w:rsidRPr="00B35BBE">
              <w:rPr>
                <w:rFonts w:asciiTheme="majorBidi" w:hAnsiTheme="majorBidi" w:cstheme="majorBidi"/>
                <w:b/>
                <w:bCs/>
                <w:noProof/>
                <w:webHidden/>
              </w:rPr>
              <w:t>1</w:t>
            </w:r>
            <w:r w:rsidRPr="00B35BBE">
              <w:rPr>
                <w:rFonts w:asciiTheme="majorBidi" w:hAnsiTheme="majorBidi" w:cstheme="majorBidi"/>
                <w:b/>
                <w:bCs/>
                <w:noProof/>
                <w:webHidden/>
              </w:rPr>
              <w:fldChar w:fldCharType="end"/>
            </w:r>
          </w:hyperlink>
        </w:p>
        <w:p w14:paraId="526DC07C" w14:textId="444DD8CD" w:rsidR="00B35BBE" w:rsidRPr="00B35BBE" w:rsidRDefault="00B35BBE" w:rsidP="00B35BBE">
          <w:pPr>
            <w:pStyle w:val="TOC1"/>
            <w:tabs>
              <w:tab w:val="right" w:leader="dot" w:pos="9350"/>
            </w:tabs>
            <w:ind w:left="0"/>
            <w:rPr>
              <w:rFonts w:asciiTheme="majorBidi" w:eastAsiaTheme="minorEastAsia" w:hAnsiTheme="majorBidi" w:cstheme="majorBidi"/>
              <w:b/>
              <w:bCs/>
              <w:noProof/>
              <w:sz w:val="22"/>
              <w:szCs w:val="22"/>
              <w:lang w:bidi="he-IL"/>
            </w:rPr>
          </w:pPr>
          <w:hyperlink w:anchor="_Toc102338065" w:history="1">
            <w:r w:rsidRPr="00B35BBE">
              <w:rPr>
                <w:rStyle w:val="Hyperlink"/>
                <w:rFonts w:asciiTheme="majorBidi" w:hAnsiTheme="majorBidi" w:cstheme="majorBidi"/>
                <w:b/>
                <w:bCs/>
                <w:noProof/>
              </w:rPr>
              <w:t>What is Discipleship</w:t>
            </w:r>
            <w:r w:rsidRPr="00B35BBE">
              <w:rPr>
                <w:rFonts w:asciiTheme="majorBidi" w:hAnsiTheme="majorBidi" w:cstheme="majorBidi"/>
                <w:b/>
                <w:bCs/>
                <w:noProof/>
                <w:webHidden/>
              </w:rPr>
              <w:tab/>
            </w:r>
            <w:r w:rsidRPr="00B35BBE">
              <w:rPr>
                <w:rFonts w:asciiTheme="majorBidi" w:hAnsiTheme="majorBidi" w:cstheme="majorBidi"/>
                <w:b/>
                <w:bCs/>
                <w:noProof/>
                <w:webHidden/>
              </w:rPr>
              <w:fldChar w:fldCharType="begin"/>
            </w:r>
            <w:r w:rsidRPr="00B35BBE">
              <w:rPr>
                <w:rFonts w:asciiTheme="majorBidi" w:hAnsiTheme="majorBidi" w:cstheme="majorBidi"/>
                <w:b/>
                <w:bCs/>
                <w:noProof/>
                <w:webHidden/>
              </w:rPr>
              <w:instrText xml:space="preserve"> PAGEREF _Toc102338065 \h </w:instrText>
            </w:r>
            <w:r w:rsidRPr="00B35BBE">
              <w:rPr>
                <w:rFonts w:asciiTheme="majorBidi" w:hAnsiTheme="majorBidi" w:cstheme="majorBidi"/>
                <w:b/>
                <w:bCs/>
                <w:noProof/>
                <w:webHidden/>
              </w:rPr>
            </w:r>
            <w:r w:rsidRPr="00B35BBE">
              <w:rPr>
                <w:rFonts w:asciiTheme="majorBidi" w:hAnsiTheme="majorBidi" w:cstheme="majorBidi"/>
                <w:b/>
                <w:bCs/>
                <w:noProof/>
                <w:webHidden/>
              </w:rPr>
              <w:fldChar w:fldCharType="separate"/>
            </w:r>
            <w:r w:rsidRPr="00B35BBE">
              <w:rPr>
                <w:rFonts w:asciiTheme="majorBidi" w:hAnsiTheme="majorBidi" w:cstheme="majorBidi"/>
                <w:b/>
                <w:bCs/>
                <w:noProof/>
                <w:webHidden/>
              </w:rPr>
              <w:t>1</w:t>
            </w:r>
            <w:r w:rsidRPr="00B35BBE">
              <w:rPr>
                <w:rFonts w:asciiTheme="majorBidi" w:hAnsiTheme="majorBidi" w:cstheme="majorBidi"/>
                <w:b/>
                <w:bCs/>
                <w:noProof/>
                <w:webHidden/>
              </w:rPr>
              <w:fldChar w:fldCharType="end"/>
            </w:r>
          </w:hyperlink>
        </w:p>
        <w:p w14:paraId="577E29F1" w14:textId="28824F6C" w:rsidR="00B35BBE" w:rsidRPr="00B35BBE" w:rsidRDefault="00B35BBE" w:rsidP="00B35BBE">
          <w:pPr>
            <w:pStyle w:val="TOC1"/>
            <w:tabs>
              <w:tab w:val="right" w:leader="dot" w:pos="9350"/>
            </w:tabs>
            <w:ind w:left="0"/>
            <w:rPr>
              <w:rFonts w:asciiTheme="majorBidi" w:eastAsiaTheme="minorEastAsia" w:hAnsiTheme="majorBidi" w:cstheme="majorBidi"/>
              <w:b/>
              <w:bCs/>
              <w:noProof/>
              <w:sz w:val="22"/>
              <w:szCs w:val="22"/>
              <w:lang w:bidi="he-IL"/>
            </w:rPr>
          </w:pPr>
          <w:hyperlink w:anchor="_Toc102338066" w:history="1">
            <w:r w:rsidRPr="00B35BBE">
              <w:rPr>
                <w:rStyle w:val="Hyperlink"/>
                <w:rFonts w:asciiTheme="majorBidi" w:hAnsiTheme="majorBidi" w:cstheme="majorBidi"/>
                <w:b/>
                <w:bCs/>
                <w:noProof/>
              </w:rPr>
              <w:t>Growth Group</w:t>
            </w:r>
            <w:r w:rsidRPr="00B35BBE">
              <w:rPr>
                <w:rFonts w:asciiTheme="majorBidi" w:hAnsiTheme="majorBidi" w:cstheme="majorBidi"/>
                <w:b/>
                <w:bCs/>
                <w:noProof/>
                <w:webHidden/>
              </w:rPr>
              <w:tab/>
            </w:r>
            <w:r w:rsidRPr="00B35BBE">
              <w:rPr>
                <w:rFonts w:asciiTheme="majorBidi" w:hAnsiTheme="majorBidi" w:cstheme="majorBidi"/>
                <w:b/>
                <w:bCs/>
                <w:noProof/>
                <w:webHidden/>
              </w:rPr>
              <w:fldChar w:fldCharType="begin"/>
            </w:r>
            <w:r w:rsidRPr="00B35BBE">
              <w:rPr>
                <w:rFonts w:asciiTheme="majorBidi" w:hAnsiTheme="majorBidi" w:cstheme="majorBidi"/>
                <w:b/>
                <w:bCs/>
                <w:noProof/>
                <w:webHidden/>
              </w:rPr>
              <w:instrText xml:space="preserve"> PAGEREF _Toc102338066 \h </w:instrText>
            </w:r>
            <w:r w:rsidRPr="00B35BBE">
              <w:rPr>
                <w:rFonts w:asciiTheme="majorBidi" w:hAnsiTheme="majorBidi" w:cstheme="majorBidi"/>
                <w:b/>
                <w:bCs/>
                <w:noProof/>
                <w:webHidden/>
              </w:rPr>
            </w:r>
            <w:r w:rsidRPr="00B35BBE">
              <w:rPr>
                <w:rFonts w:asciiTheme="majorBidi" w:hAnsiTheme="majorBidi" w:cstheme="majorBidi"/>
                <w:b/>
                <w:bCs/>
                <w:noProof/>
                <w:webHidden/>
              </w:rPr>
              <w:fldChar w:fldCharType="separate"/>
            </w:r>
            <w:r w:rsidRPr="00B35BBE">
              <w:rPr>
                <w:rFonts w:asciiTheme="majorBidi" w:hAnsiTheme="majorBidi" w:cstheme="majorBidi"/>
                <w:b/>
                <w:bCs/>
                <w:noProof/>
                <w:webHidden/>
              </w:rPr>
              <w:t>2</w:t>
            </w:r>
            <w:r w:rsidRPr="00B35BBE">
              <w:rPr>
                <w:rFonts w:asciiTheme="majorBidi" w:hAnsiTheme="majorBidi" w:cstheme="majorBidi"/>
                <w:b/>
                <w:bCs/>
                <w:noProof/>
                <w:webHidden/>
              </w:rPr>
              <w:fldChar w:fldCharType="end"/>
            </w:r>
          </w:hyperlink>
        </w:p>
        <w:p w14:paraId="1E1BD4AD" w14:textId="237BEB2A" w:rsidR="00B35BBE" w:rsidRPr="00B35BBE" w:rsidRDefault="00B35BBE" w:rsidP="00B35BBE">
          <w:pPr>
            <w:pStyle w:val="TOC1"/>
            <w:tabs>
              <w:tab w:val="right" w:leader="dot" w:pos="9350"/>
            </w:tabs>
            <w:ind w:left="0"/>
            <w:rPr>
              <w:rFonts w:asciiTheme="majorBidi" w:eastAsiaTheme="minorEastAsia" w:hAnsiTheme="majorBidi" w:cstheme="majorBidi"/>
              <w:b/>
              <w:bCs/>
              <w:noProof/>
              <w:sz w:val="22"/>
              <w:szCs w:val="22"/>
              <w:lang w:bidi="he-IL"/>
            </w:rPr>
          </w:pPr>
          <w:hyperlink w:anchor="_Toc102338067" w:history="1">
            <w:r w:rsidRPr="00B35BBE">
              <w:rPr>
                <w:rStyle w:val="Hyperlink"/>
                <w:rFonts w:asciiTheme="majorBidi" w:hAnsiTheme="majorBidi" w:cstheme="majorBidi"/>
                <w:b/>
                <w:bCs/>
                <w:noProof/>
              </w:rPr>
              <w:t>Bibliography</w:t>
            </w:r>
            <w:r w:rsidRPr="00B35BBE">
              <w:rPr>
                <w:rFonts w:asciiTheme="majorBidi" w:hAnsiTheme="majorBidi" w:cstheme="majorBidi"/>
                <w:b/>
                <w:bCs/>
                <w:noProof/>
                <w:webHidden/>
              </w:rPr>
              <w:tab/>
            </w:r>
            <w:r w:rsidRPr="00B35BBE">
              <w:rPr>
                <w:rFonts w:asciiTheme="majorBidi" w:hAnsiTheme="majorBidi" w:cstheme="majorBidi"/>
                <w:b/>
                <w:bCs/>
                <w:noProof/>
                <w:webHidden/>
              </w:rPr>
              <w:fldChar w:fldCharType="begin"/>
            </w:r>
            <w:r w:rsidRPr="00B35BBE">
              <w:rPr>
                <w:rFonts w:asciiTheme="majorBidi" w:hAnsiTheme="majorBidi" w:cstheme="majorBidi"/>
                <w:b/>
                <w:bCs/>
                <w:noProof/>
                <w:webHidden/>
              </w:rPr>
              <w:instrText xml:space="preserve"> PAGEREF _Toc102338067 \h </w:instrText>
            </w:r>
            <w:r w:rsidRPr="00B35BBE">
              <w:rPr>
                <w:rFonts w:asciiTheme="majorBidi" w:hAnsiTheme="majorBidi" w:cstheme="majorBidi"/>
                <w:b/>
                <w:bCs/>
                <w:noProof/>
                <w:webHidden/>
              </w:rPr>
            </w:r>
            <w:r w:rsidRPr="00B35BBE">
              <w:rPr>
                <w:rFonts w:asciiTheme="majorBidi" w:hAnsiTheme="majorBidi" w:cstheme="majorBidi"/>
                <w:b/>
                <w:bCs/>
                <w:noProof/>
                <w:webHidden/>
              </w:rPr>
              <w:fldChar w:fldCharType="separate"/>
            </w:r>
            <w:r w:rsidRPr="00B35BBE">
              <w:rPr>
                <w:rFonts w:asciiTheme="majorBidi" w:hAnsiTheme="majorBidi" w:cstheme="majorBidi"/>
                <w:b/>
                <w:bCs/>
                <w:noProof/>
                <w:webHidden/>
              </w:rPr>
              <w:t>4</w:t>
            </w:r>
            <w:r w:rsidRPr="00B35BBE">
              <w:rPr>
                <w:rFonts w:asciiTheme="majorBidi" w:hAnsiTheme="majorBidi" w:cstheme="majorBidi"/>
                <w:b/>
                <w:bCs/>
                <w:noProof/>
                <w:webHidden/>
              </w:rPr>
              <w:fldChar w:fldCharType="end"/>
            </w:r>
          </w:hyperlink>
        </w:p>
        <w:p w14:paraId="2BEB6046" w14:textId="7705B65A" w:rsidR="009B6796" w:rsidRPr="009D35B1" w:rsidRDefault="009B6796" w:rsidP="00B35BBE">
          <w:pPr>
            <w:spacing w:line="240" w:lineRule="auto"/>
            <w:rPr>
              <w:rFonts w:asciiTheme="majorBidi" w:hAnsiTheme="majorBidi" w:cstheme="majorBidi"/>
              <w:szCs w:val="24"/>
            </w:rPr>
          </w:pPr>
          <w:r w:rsidRPr="009D35B1">
            <w:rPr>
              <w:rFonts w:asciiTheme="majorBidi" w:hAnsiTheme="majorBidi" w:cstheme="majorBidi"/>
              <w:b/>
              <w:noProof/>
              <w:szCs w:val="24"/>
            </w:rPr>
            <w:fldChar w:fldCharType="end"/>
          </w:r>
        </w:p>
      </w:sdtContent>
    </w:sdt>
    <w:p w14:paraId="380331FD" w14:textId="77777777" w:rsidR="00027515" w:rsidRPr="00872F9C" w:rsidRDefault="00027515" w:rsidP="00872F9C">
      <w:pPr>
        <w:spacing w:after="200"/>
        <w:rPr>
          <w:rFonts w:cs="Times New Roman"/>
          <w:szCs w:val="24"/>
        </w:rPr>
        <w:sectPr w:rsidR="00027515" w:rsidRPr="00872F9C"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05A2F3A5" w14:textId="498D9C66" w:rsidR="0078128B" w:rsidRDefault="005471E8" w:rsidP="00EF455D">
      <w:pPr>
        <w:pStyle w:val="Heading1"/>
        <w:spacing w:before="0"/>
      </w:pPr>
      <w:bookmarkStart w:id="17" w:name="_Toc102338064"/>
      <w:r>
        <w:lastRenderedPageBreak/>
        <w:t>What is a Disciple?</w:t>
      </w:r>
      <w:bookmarkEnd w:id="17"/>
    </w:p>
    <w:p w14:paraId="1364574B" w14:textId="77777777" w:rsidR="00540170" w:rsidRDefault="00540170" w:rsidP="00540170">
      <w:pPr>
        <w:ind w:firstLine="720"/>
      </w:pPr>
      <w:r>
        <w:t>A disciple is a person who is committed, relational and transformational.</w:t>
      </w:r>
    </w:p>
    <w:p w14:paraId="0B75A401" w14:textId="6F54EF96" w:rsidR="00540170" w:rsidRDefault="00540170" w:rsidP="00540170">
      <w:r w:rsidRPr="00540170">
        <w:rPr>
          <w:b/>
          <w:bCs/>
        </w:rPr>
        <w:t>Committed</w:t>
      </w:r>
      <w:r>
        <w:t>: From the Scriptures, a follower of Jesus is someone who is committed to Christ. In Luke 14:25-33, Jesus describes a disciple as one who counts the cost and is not afraid to give everything for Christ’s sake. Instead, they are committed to Christ no matter what comes their way. Matthew says that they deny themselves, take up the cross and follow Christ wherever he goes (Mt. 16:24-26, NIV).</w:t>
      </w:r>
      <w:r>
        <w:rPr>
          <w:rStyle w:val="FootnoteReference"/>
        </w:rPr>
        <w:footnoteReference w:id="1"/>
      </w:r>
    </w:p>
    <w:p w14:paraId="3B215FFA" w14:textId="77777777" w:rsidR="00540170" w:rsidRDefault="00540170" w:rsidP="00540170">
      <w:r w:rsidRPr="00540170">
        <w:rPr>
          <w:b/>
          <w:bCs/>
        </w:rPr>
        <w:t>Relational</w:t>
      </w:r>
      <w:r>
        <w:t>: From the Scriptures, a follower of Jesus is someone who loves God and people. To love God means that he or she keeps his commands. A disciple loves others by serving and sharing the gospel with them. In John 13:35, Jesus claims, “By this everyone will know that you are my disciples if you love one another.”</w:t>
      </w:r>
    </w:p>
    <w:p w14:paraId="0A6BDAB5" w14:textId="6DAF1CB3" w:rsidR="00540170" w:rsidRDefault="00540170" w:rsidP="00540170">
      <w:r w:rsidRPr="00540170">
        <w:rPr>
          <w:b/>
          <w:bCs/>
        </w:rPr>
        <w:t>Transformationa</w:t>
      </w:r>
      <w:r>
        <w:t>l: From the Scriptures, a follower of Jesus is someone that Christ has transformed. He understands that the purpose of spiritual growth is to direct him towards becoming like Christ in word, thought, attitude, and action.</w:t>
      </w:r>
      <w:r>
        <w:rPr>
          <w:rStyle w:val="FootnoteReference"/>
        </w:rPr>
        <w:footnoteReference w:id="2"/>
      </w:r>
    </w:p>
    <w:p w14:paraId="66B1FFE8" w14:textId="77777777" w:rsidR="00540170" w:rsidRDefault="00540170" w:rsidP="00540170">
      <w:pPr>
        <w:jc w:val="center"/>
      </w:pPr>
      <w:bookmarkStart w:id="18" w:name="_Toc102338065"/>
      <w:r w:rsidRPr="00540170">
        <w:rPr>
          <w:rStyle w:val="Heading1Char"/>
        </w:rPr>
        <w:t>What is Discipleship</w:t>
      </w:r>
      <w:bookmarkEnd w:id="18"/>
      <w:r w:rsidRPr="00540170">
        <w:t>?</w:t>
      </w:r>
    </w:p>
    <w:p w14:paraId="55B36349" w14:textId="7BA4E0AE" w:rsidR="00540170" w:rsidRDefault="00540170" w:rsidP="00540170">
      <w:pPr>
        <w:ind w:firstLine="720"/>
      </w:pPr>
      <w:r>
        <w:t xml:space="preserve">Discipleship is a broadly used term. In theological circles, it is a process of developing and nurturing someone to passionately love God and </w:t>
      </w:r>
      <w:r w:rsidR="00CD109E">
        <w:t xml:space="preserve">love </w:t>
      </w:r>
      <w:r>
        <w:t>people.</w:t>
      </w:r>
      <w:r>
        <w:rPr>
          <w:rStyle w:val="FootnoteReference"/>
        </w:rPr>
        <w:footnoteReference w:id="3"/>
      </w:r>
      <w:r>
        <w:t xml:space="preserve"> For that to happen, the discipleship process must be deliberate, individual, and missional.</w:t>
      </w:r>
    </w:p>
    <w:p w14:paraId="5DF4D8F6" w14:textId="77777777" w:rsidR="00540170" w:rsidRDefault="00540170" w:rsidP="00540170">
      <w:r w:rsidRPr="00540170">
        <w:rPr>
          <w:b/>
          <w:bCs/>
        </w:rPr>
        <w:lastRenderedPageBreak/>
        <w:t>Deliberate:</w:t>
      </w:r>
      <w:r>
        <w:t xml:space="preserve"> The process of developing followers of Jesus involves being deliberate. In Matthew 28:19-20, Jesus gives marching orders to his disciples to go and make disciples by baptizing and teaching them to observe all his commands. Much later, after the Holy Spirit had come, Ephesians 4:11-16 talks of the gifts given to God’s people, whose main aim is to equip the saints for the works of service.</w:t>
      </w:r>
    </w:p>
    <w:p w14:paraId="15342F5C" w14:textId="764001A0" w:rsidR="00540170" w:rsidRDefault="00540170" w:rsidP="00540170">
      <w:r w:rsidRPr="00540170">
        <w:rPr>
          <w:b/>
          <w:bCs/>
        </w:rPr>
        <w:t>Individual:</w:t>
      </w:r>
      <w:r>
        <w:t xml:space="preserve"> The process of developing followers of Jesus involves equipping each individual. As clearly shown in Ephesians 4</w:t>
      </w:r>
      <w:r w:rsidR="005F1E75">
        <w:t>:</w:t>
      </w:r>
      <w:r>
        <w:t>11-</w:t>
      </w:r>
      <w:r>
        <w:t>16, each</w:t>
      </w:r>
      <w:r>
        <w:t xml:space="preserve"> member has a vital role to play, without which the body is imbalanced.</w:t>
      </w:r>
    </w:p>
    <w:p w14:paraId="0E0995AC" w14:textId="77777777" w:rsidR="00540170" w:rsidRDefault="00540170" w:rsidP="00540170">
      <w:r w:rsidRPr="00540170">
        <w:rPr>
          <w:b/>
          <w:bCs/>
        </w:rPr>
        <w:t>Missional:</w:t>
      </w:r>
      <w:r>
        <w:t xml:space="preserve"> The process of developing followers of Jesus involves being missional. As indicated earlier, Christ commands us to go and reach out to others. Following Acts 1:8, it is expected of the believer that he becomes a witness of Christ both near and far. This perhaps means that the church must be ready to equip believers with the word and consequently give them opportunities to go and share the gospel with the lost.</w:t>
      </w:r>
    </w:p>
    <w:p w14:paraId="20BF9245" w14:textId="77777777" w:rsidR="00540170" w:rsidRDefault="00540170" w:rsidP="00540170">
      <w:pPr>
        <w:pStyle w:val="Heading1"/>
      </w:pPr>
      <w:bookmarkStart w:id="19" w:name="_Toc102338066"/>
      <w:r>
        <w:t>Growth Group</w:t>
      </w:r>
      <w:bookmarkEnd w:id="19"/>
    </w:p>
    <w:p w14:paraId="705B300A" w14:textId="072AAA77" w:rsidR="00540170" w:rsidRDefault="00540170" w:rsidP="00540170">
      <w:pPr>
        <w:ind w:firstLine="720"/>
      </w:pPr>
      <w:r>
        <w:t xml:space="preserve">There are many ways that I could participate with two other Christians in my church ministry context to help one another connect to Christ, other people, and the Great Commission. One of these is by meeting weekly for bible study. In this bible study, besides praying, reading, and reflecting on </w:t>
      </w:r>
      <w:r w:rsidR="00CD109E">
        <w:t>S</w:t>
      </w:r>
      <w:r>
        <w:t xml:space="preserve">criptures, we could also hold each other accountable. Particularly, I am interested to know if we are doing quiet time. Also, I want to know if we are struggling with any sinful habits, etc. By this, we shall </w:t>
      </w:r>
      <w:r w:rsidR="000460B2">
        <w:t xml:space="preserve">wean ourselves from bad habits and instead present ourselves </w:t>
      </w:r>
      <w:r>
        <w:t xml:space="preserve">to </w:t>
      </w:r>
      <w:r w:rsidR="000460B2">
        <w:t>serve</w:t>
      </w:r>
      <w:r>
        <w:t xml:space="preserve"> in church </w:t>
      </w:r>
      <w:r w:rsidR="000460B2">
        <w:t>ministries, not just warm seats.</w:t>
      </w:r>
    </w:p>
    <w:p w14:paraId="58B5D689" w14:textId="60F7E967" w:rsidR="00540170" w:rsidRPr="00540170" w:rsidRDefault="00540170" w:rsidP="00540170">
      <w:pPr>
        <w:ind w:firstLine="720"/>
      </w:pPr>
      <w:r>
        <w:t xml:space="preserve">Our group </w:t>
      </w:r>
      <w:r w:rsidR="000460B2">
        <w:t xml:space="preserve">also </w:t>
      </w:r>
      <w:r>
        <w:t xml:space="preserve">will take time to pray for the lost. For us, prayer is a starter as we are at the heart of Islam. We will pray that God takes away the veil of Islam that has blinded the local </w:t>
      </w:r>
      <w:r>
        <w:lastRenderedPageBreak/>
        <w:t xml:space="preserve">communities so that they cannot see the love of Christ revealed through the gospel. Furthermore, we will do monthly outreach </w:t>
      </w:r>
      <w:r>
        <w:t>activit</w:t>
      </w:r>
      <w:r w:rsidR="000460B2">
        <w:t>ies</w:t>
      </w:r>
      <w:r>
        <w:t>. End</w:t>
      </w:r>
      <w:r>
        <w:t xml:space="preserve"> of this month, we shall invite our Muslims for twenty-kilometer cycling. The idea is to make friendships with them to win them over to Christ.</w:t>
      </w:r>
    </w:p>
    <w:p w14:paraId="1F1C1023" w14:textId="77777777" w:rsidR="002F5139" w:rsidRDefault="002F5139">
      <w:pPr>
        <w:spacing w:after="200" w:line="276" w:lineRule="auto"/>
        <w:rPr>
          <w:rFonts w:eastAsiaTheme="majorEastAsia" w:cstheme="majorBidi"/>
          <w:b/>
          <w:szCs w:val="32"/>
        </w:rPr>
      </w:pPr>
      <w:r>
        <w:br w:type="page"/>
      </w:r>
    </w:p>
    <w:p w14:paraId="7055F929" w14:textId="3197942B" w:rsidR="00597749" w:rsidRDefault="00E27267" w:rsidP="00E94BC8">
      <w:pPr>
        <w:pStyle w:val="Heading1"/>
      </w:pPr>
      <w:bookmarkStart w:id="20" w:name="_Toc102338067"/>
      <w:r>
        <w:lastRenderedPageBreak/>
        <w:t>Bibliography</w:t>
      </w:r>
      <w:bookmarkEnd w:id="20"/>
    </w:p>
    <w:p w14:paraId="41BE8ABB" w14:textId="2417AF4B" w:rsidR="002F5139" w:rsidRDefault="002F5139" w:rsidP="009E455E">
      <w:pPr>
        <w:spacing w:after="240" w:line="240" w:lineRule="auto"/>
        <w:ind w:left="720" w:hanging="720"/>
      </w:pPr>
      <w:r>
        <w:t>Innovate Church, “Chapter One: What is God’s Will for My Life? Disciple!” Lecture</w:t>
      </w:r>
      <w:r w:rsidRPr="002C159E">
        <w:t xml:space="preserve"> Notes in </w:t>
      </w:r>
      <w:r>
        <w:t>CHMN 679 at</w:t>
      </w:r>
      <w:r w:rsidRPr="002C159E">
        <w:t xml:space="preserve"> Liberty University, Lynchburg, VA, </w:t>
      </w:r>
      <w:r>
        <w:t xml:space="preserve">April </w:t>
      </w:r>
      <w:r w:rsidRPr="002C159E">
        <w:t>2</w:t>
      </w:r>
      <w:r>
        <w:t>8</w:t>
      </w:r>
      <w:r w:rsidRPr="002C159E">
        <w:t>, 202</w:t>
      </w:r>
      <w:r>
        <w:t>2.</w:t>
      </w:r>
    </w:p>
    <w:p w14:paraId="310621D1" w14:textId="5A8D8D42" w:rsidR="002F5139" w:rsidRDefault="002F5139" w:rsidP="009E455E">
      <w:pPr>
        <w:spacing w:after="240" w:line="240" w:lineRule="auto"/>
        <w:ind w:left="720" w:hanging="720"/>
      </w:pPr>
      <w:r w:rsidRPr="00393ADE">
        <w:t>Innovate Church, “</w:t>
      </w:r>
      <w:r>
        <w:t xml:space="preserve">Chapter Two: What is God’s Will for My Church? Discipleship!” </w:t>
      </w:r>
      <w:r w:rsidRPr="00393ADE">
        <w:t>Lecture Notes in CHMN 679 at Liberty University, Lynchburg, VA, April 28, 2022.</w:t>
      </w:r>
    </w:p>
    <w:sectPr w:rsidR="002F5139"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4DF35" w14:textId="77777777" w:rsidR="000B2071" w:rsidRDefault="000B2071" w:rsidP="00D90961">
      <w:pPr>
        <w:spacing w:line="240" w:lineRule="auto"/>
      </w:pPr>
      <w:r>
        <w:separator/>
      </w:r>
    </w:p>
  </w:endnote>
  <w:endnote w:type="continuationSeparator" w:id="0">
    <w:p w14:paraId="65332487" w14:textId="77777777" w:rsidR="000B2071" w:rsidRDefault="000B2071"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541809" w:rsidRDefault="00541809">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541809" w:rsidRDefault="005418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541809" w:rsidRPr="000270DC" w:rsidRDefault="00541809"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541809" w:rsidRPr="004B3ACC" w:rsidRDefault="00541809"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541809" w:rsidRDefault="00541809"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541809" w:rsidRDefault="000B2071"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4E0A8" w14:textId="77777777" w:rsidR="000B2071" w:rsidRDefault="000B2071" w:rsidP="00D90961">
      <w:pPr>
        <w:spacing w:line="240" w:lineRule="auto"/>
      </w:pPr>
      <w:r>
        <w:separator/>
      </w:r>
    </w:p>
  </w:footnote>
  <w:footnote w:type="continuationSeparator" w:id="0">
    <w:p w14:paraId="0C6E2D9B" w14:textId="77777777" w:rsidR="000B2071" w:rsidRDefault="000B2071" w:rsidP="00D90961">
      <w:pPr>
        <w:spacing w:line="240" w:lineRule="auto"/>
      </w:pPr>
      <w:r>
        <w:continuationSeparator/>
      </w:r>
    </w:p>
  </w:footnote>
  <w:footnote w:id="1">
    <w:p w14:paraId="6F82764B" w14:textId="77777777" w:rsidR="00540170" w:rsidRDefault="00540170" w:rsidP="00540170">
      <w:pPr>
        <w:pStyle w:val="FootnoteText"/>
      </w:pPr>
      <w:r>
        <w:rPr>
          <w:rStyle w:val="FootnoteReference"/>
        </w:rPr>
        <w:footnoteRef/>
      </w:r>
      <w:r>
        <w:t xml:space="preserve"> </w:t>
      </w:r>
      <w:r w:rsidRPr="00823018">
        <w:rPr>
          <w:rFonts w:cs="Times New Roman"/>
        </w:rPr>
        <w:t xml:space="preserve">Unless otherwise noted, all biblical passages referenced are in the </w:t>
      </w:r>
      <w:r w:rsidRPr="00823018">
        <w:rPr>
          <w:rFonts w:cs="Times New Roman"/>
          <w:i/>
          <w:iCs/>
        </w:rPr>
        <w:t>New International Version</w:t>
      </w:r>
      <w:r w:rsidRPr="00823018">
        <w:rPr>
          <w:rFonts w:cs="Times New Roman"/>
        </w:rPr>
        <w:t xml:space="preserve"> (Grand Rapids, MI: Zondervan, 2011).</w:t>
      </w:r>
    </w:p>
  </w:footnote>
  <w:footnote w:id="2">
    <w:p w14:paraId="6423E8D9" w14:textId="77777777" w:rsidR="00540170" w:rsidRDefault="00540170" w:rsidP="00540170">
      <w:pPr>
        <w:pStyle w:val="FootnoteText"/>
      </w:pPr>
      <w:r>
        <w:rPr>
          <w:rStyle w:val="FootnoteReference"/>
        </w:rPr>
        <w:footnoteRef/>
      </w:r>
      <w:r>
        <w:t xml:space="preserve"> Innovate Church, “Chapter One: What is God’s Will for My Life? Disciple!” (Lecture</w:t>
      </w:r>
      <w:r w:rsidRPr="002C159E">
        <w:t xml:space="preserve"> Notes in </w:t>
      </w:r>
      <w:r>
        <w:t>CHMN 679 at</w:t>
      </w:r>
      <w:r w:rsidRPr="002C159E">
        <w:t xml:space="preserve"> Liberty University, Lynchburg, VA, </w:t>
      </w:r>
      <w:r>
        <w:t xml:space="preserve">April </w:t>
      </w:r>
      <w:r w:rsidRPr="002C159E">
        <w:t>2</w:t>
      </w:r>
      <w:r>
        <w:t>8</w:t>
      </w:r>
      <w:r w:rsidRPr="002C159E">
        <w:t>, 202</w:t>
      </w:r>
      <w:r>
        <w:t>2).</w:t>
      </w:r>
    </w:p>
  </w:footnote>
  <w:footnote w:id="3">
    <w:p w14:paraId="109C720A" w14:textId="77777777" w:rsidR="00540170" w:rsidRDefault="00540170" w:rsidP="00540170">
      <w:pPr>
        <w:pStyle w:val="FootnoteText"/>
      </w:pPr>
      <w:r>
        <w:rPr>
          <w:rStyle w:val="FootnoteReference"/>
        </w:rPr>
        <w:footnoteRef/>
      </w:r>
      <w:r>
        <w:t xml:space="preserve"> </w:t>
      </w:r>
      <w:r w:rsidRPr="00393ADE">
        <w:t>Innovate Church, “</w:t>
      </w:r>
      <w:r>
        <w:t xml:space="preserve">Chapter Two: What is God’s Will for My Church? Discipleship!” </w:t>
      </w:r>
      <w:r w:rsidRPr="00393ADE">
        <w:t>(Lecture Notes in CHMN 679 at Liberty University, Lynchburg, VA, April 28,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541809" w:rsidRDefault="00541809" w:rsidP="004B3ACC">
    <w:pPr>
      <w:pStyle w:val="Header"/>
    </w:pPr>
  </w:p>
  <w:p w14:paraId="5B0AEF4C" w14:textId="77777777" w:rsidR="00541809" w:rsidRDefault="005418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541809" w:rsidRDefault="00541809">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541809" w:rsidRPr="00DA0F88" w:rsidRDefault="00541809"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536B57"/>
    <w:multiLevelType w:val="hybridMultilevel"/>
    <w:tmpl w:val="C35AF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5127172">
    <w:abstractNumId w:val="9"/>
  </w:num>
  <w:num w:numId="2" w16cid:durableId="246040229">
    <w:abstractNumId w:val="18"/>
  </w:num>
  <w:num w:numId="3" w16cid:durableId="272983424">
    <w:abstractNumId w:val="2"/>
  </w:num>
  <w:num w:numId="4" w16cid:durableId="1773358268">
    <w:abstractNumId w:val="6"/>
  </w:num>
  <w:num w:numId="5" w16cid:durableId="1239708197">
    <w:abstractNumId w:val="19"/>
  </w:num>
  <w:num w:numId="6" w16cid:durableId="2015067727">
    <w:abstractNumId w:val="22"/>
  </w:num>
  <w:num w:numId="7" w16cid:durableId="1420370995">
    <w:abstractNumId w:val="10"/>
  </w:num>
  <w:num w:numId="8" w16cid:durableId="524950532">
    <w:abstractNumId w:val="5"/>
  </w:num>
  <w:num w:numId="9" w16cid:durableId="1293291467">
    <w:abstractNumId w:val="3"/>
  </w:num>
  <w:num w:numId="10" w16cid:durableId="1251740650">
    <w:abstractNumId w:val="1"/>
  </w:num>
  <w:num w:numId="11" w16cid:durableId="483084438">
    <w:abstractNumId w:val="13"/>
  </w:num>
  <w:num w:numId="12" w16cid:durableId="777869432">
    <w:abstractNumId w:val="12"/>
  </w:num>
  <w:num w:numId="13" w16cid:durableId="1229153221">
    <w:abstractNumId w:val="7"/>
  </w:num>
  <w:num w:numId="14" w16cid:durableId="191698020">
    <w:abstractNumId w:val="4"/>
  </w:num>
  <w:num w:numId="15" w16cid:durableId="1809862976">
    <w:abstractNumId w:val="15"/>
  </w:num>
  <w:num w:numId="16" w16cid:durableId="1812943109">
    <w:abstractNumId w:val="24"/>
  </w:num>
  <w:num w:numId="17" w16cid:durableId="83034693">
    <w:abstractNumId w:val="8"/>
  </w:num>
  <w:num w:numId="18" w16cid:durableId="6837104">
    <w:abstractNumId w:val="14"/>
  </w:num>
  <w:num w:numId="19" w16cid:durableId="1426999703">
    <w:abstractNumId w:val="23"/>
  </w:num>
  <w:num w:numId="20" w16cid:durableId="1706099960">
    <w:abstractNumId w:val="0"/>
  </w:num>
  <w:num w:numId="21" w16cid:durableId="1345088015">
    <w:abstractNumId w:val="16"/>
  </w:num>
  <w:num w:numId="22" w16cid:durableId="1226179428">
    <w:abstractNumId w:val="11"/>
  </w:num>
  <w:num w:numId="23" w16cid:durableId="1771974952">
    <w:abstractNumId w:val="21"/>
  </w:num>
  <w:num w:numId="24" w16cid:durableId="1140154788">
    <w:abstractNumId w:val="20"/>
  </w:num>
  <w:num w:numId="25" w16cid:durableId="1354453238">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0649"/>
    <w:rsid w:val="000015AC"/>
    <w:rsid w:val="00002C8A"/>
    <w:rsid w:val="000031B6"/>
    <w:rsid w:val="0000365B"/>
    <w:rsid w:val="000051DA"/>
    <w:rsid w:val="000067A7"/>
    <w:rsid w:val="00007D1E"/>
    <w:rsid w:val="0001007B"/>
    <w:rsid w:val="000103D3"/>
    <w:rsid w:val="000109A2"/>
    <w:rsid w:val="00010F39"/>
    <w:rsid w:val="000110BA"/>
    <w:rsid w:val="00011A22"/>
    <w:rsid w:val="00012351"/>
    <w:rsid w:val="00012B0E"/>
    <w:rsid w:val="00013F57"/>
    <w:rsid w:val="00014FE1"/>
    <w:rsid w:val="00015B12"/>
    <w:rsid w:val="00021E81"/>
    <w:rsid w:val="00023153"/>
    <w:rsid w:val="000234BE"/>
    <w:rsid w:val="00024495"/>
    <w:rsid w:val="000265E8"/>
    <w:rsid w:val="000270DC"/>
    <w:rsid w:val="00027515"/>
    <w:rsid w:val="000278CD"/>
    <w:rsid w:val="00031D5F"/>
    <w:rsid w:val="00041C1D"/>
    <w:rsid w:val="00042965"/>
    <w:rsid w:val="00045A6D"/>
    <w:rsid w:val="000460B2"/>
    <w:rsid w:val="00046C33"/>
    <w:rsid w:val="000502EB"/>
    <w:rsid w:val="00050FAB"/>
    <w:rsid w:val="00051752"/>
    <w:rsid w:val="00052335"/>
    <w:rsid w:val="000538B0"/>
    <w:rsid w:val="00054E43"/>
    <w:rsid w:val="00055A9D"/>
    <w:rsid w:val="00056026"/>
    <w:rsid w:val="00056EDA"/>
    <w:rsid w:val="000574AC"/>
    <w:rsid w:val="00060ACD"/>
    <w:rsid w:val="000613C7"/>
    <w:rsid w:val="000626D8"/>
    <w:rsid w:val="0006326E"/>
    <w:rsid w:val="00065EC9"/>
    <w:rsid w:val="0006719F"/>
    <w:rsid w:val="0006741A"/>
    <w:rsid w:val="00071610"/>
    <w:rsid w:val="00072C5D"/>
    <w:rsid w:val="00072C99"/>
    <w:rsid w:val="00074904"/>
    <w:rsid w:val="00074BCC"/>
    <w:rsid w:val="0007597C"/>
    <w:rsid w:val="000771BB"/>
    <w:rsid w:val="00077414"/>
    <w:rsid w:val="0008097C"/>
    <w:rsid w:val="0008098B"/>
    <w:rsid w:val="00081912"/>
    <w:rsid w:val="000821BE"/>
    <w:rsid w:val="00083D33"/>
    <w:rsid w:val="00084BDF"/>
    <w:rsid w:val="000851A2"/>
    <w:rsid w:val="00086FA8"/>
    <w:rsid w:val="00087A10"/>
    <w:rsid w:val="00087D94"/>
    <w:rsid w:val="00092039"/>
    <w:rsid w:val="00094856"/>
    <w:rsid w:val="00094B1D"/>
    <w:rsid w:val="00095316"/>
    <w:rsid w:val="00095CFF"/>
    <w:rsid w:val="00096336"/>
    <w:rsid w:val="00096BD4"/>
    <w:rsid w:val="00096DAB"/>
    <w:rsid w:val="000A154D"/>
    <w:rsid w:val="000A1BAC"/>
    <w:rsid w:val="000A269C"/>
    <w:rsid w:val="000A4266"/>
    <w:rsid w:val="000A6785"/>
    <w:rsid w:val="000B07E2"/>
    <w:rsid w:val="000B0E49"/>
    <w:rsid w:val="000B2071"/>
    <w:rsid w:val="000B23D6"/>
    <w:rsid w:val="000B28D8"/>
    <w:rsid w:val="000B45D3"/>
    <w:rsid w:val="000C1113"/>
    <w:rsid w:val="000C12F3"/>
    <w:rsid w:val="000C18E6"/>
    <w:rsid w:val="000C31D5"/>
    <w:rsid w:val="000C3451"/>
    <w:rsid w:val="000C442E"/>
    <w:rsid w:val="000C51C1"/>
    <w:rsid w:val="000C700A"/>
    <w:rsid w:val="000C78C1"/>
    <w:rsid w:val="000D1478"/>
    <w:rsid w:val="000D5170"/>
    <w:rsid w:val="000D5280"/>
    <w:rsid w:val="000D6801"/>
    <w:rsid w:val="000D6862"/>
    <w:rsid w:val="000E1681"/>
    <w:rsid w:val="000E3588"/>
    <w:rsid w:val="000E3BF3"/>
    <w:rsid w:val="000E44F1"/>
    <w:rsid w:val="000E4C23"/>
    <w:rsid w:val="000E5EDB"/>
    <w:rsid w:val="000E6DD1"/>
    <w:rsid w:val="000F0663"/>
    <w:rsid w:val="000F2657"/>
    <w:rsid w:val="000F3D42"/>
    <w:rsid w:val="000F43F6"/>
    <w:rsid w:val="000F5C92"/>
    <w:rsid w:val="000F6BCB"/>
    <w:rsid w:val="000F79E1"/>
    <w:rsid w:val="00102801"/>
    <w:rsid w:val="00102E1D"/>
    <w:rsid w:val="00105204"/>
    <w:rsid w:val="0010599F"/>
    <w:rsid w:val="00106237"/>
    <w:rsid w:val="00107385"/>
    <w:rsid w:val="0011040B"/>
    <w:rsid w:val="00112CAB"/>
    <w:rsid w:val="00114BBB"/>
    <w:rsid w:val="00114FA1"/>
    <w:rsid w:val="001173C4"/>
    <w:rsid w:val="0012050C"/>
    <w:rsid w:val="001214CF"/>
    <w:rsid w:val="001222FB"/>
    <w:rsid w:val="00123B86"/>
    <w:rsid w:val="00124BC8"/>
    <w:rsid w:val="00125091"/>
    <w:rsid w:val="00125C9D"/>
    <w:rsid w:val="00126439"/>
    <w:rsid w:val="001264D2"/>
    <w:rsid w:val="001278D3"/>
    <w:rsid w:val="001305E3"/>
    <w:rsid w:val="001315A3"/>
    <w:rsid w:val="00132B9B"/>
    <w:rsid w:val="00133D0D"/>
    <w:rsid w:val="00134DF0"/>
    <w:rsid w:val="00135F48"/>
    <w:rsid w:val="00140A67"/>
    <w:rsid w:val="00142194"/>
    <w:rsid w:val="00143CC2"/>
    <w:rsid w:val="001445AA"/>
    <w:rsid w:val="001452EF"/>
    <w:rsid w:val="00145A4C"/>
    <w:rsid w:val="00145AF8"/>
    <w:rsid w:val="001465F4"/>
    <w:rsid w:val="00147AA9"/>
    <w:rsid w:val="00150993"/>
    <w:rsid w:val="00153BDB"/>
    <w:rsid w:val="00154A03"/>
    <w:rsid w:val="001555FC"/>
    <w:rsid w:val="00157CF7"/>
    <w:rsid w:val="001601E6"/>
    <w:rsid w:val="00161E6B"/>
    <w:rsid w:val="00162AFF"/>
    <w:rsid w:val="00163866"/>
    <w:rsid w:val="001649AD"/>
    <w:rsid w:val="00170662"/>
    <w:rsid w:val="00172D30"/>
    <w:rsid w:val="0017631D"/>
    <w:rsid w:val="00176A3E"/>
    <w:rsid w:val="00176C2B"/>
    <w:rsid w:val="001835C6"/>
    <w:rsid w:val="00185F50"/>
    <w:rsid w:val="00187515"/>
    <w:rsid w:val="00195236"/>
    <w:rsid w:val="00195F81"/>
    <w:rsid w:val="00196C7D"/>
    <w:rsid w:val="001971EA"/>
    <w:rsid w:val="001A2312"/>
    <w:rsid w:val="001A2CBE"/>
    <w:rsid w:val="001A3158"/>
    <w:rsid w:val="001A331B"/>
    <w:rsid w:val="001A418D"/>
    <w:rsid w:val="001A69D1"/>
    <w:rsid w:val="001B02AD"/>
    <w:rsid w:val="001B038D"/>
    <w:rsid w:val="001B292C"/>
    <w:rsid w:val="001C1399"/>
    <w:rsid w:val="001C22D2"/>
    <w:rsid w:val="001C2B7C"/>
    <w:rsid w:val="001C37AB"/>
    <w:rsid w:val="001C4F35"/>
    <w:rsid w:val="001C7C88"/>
    <w:rsid w:val="001D033E"/>
    <w:rsid w:val="001D23BC"/>
    <w:rsid w:val="001D3CF1"/>
    <w:rsid w:val="001D3FCA"/>
    <w:rsid w:val="001D5369"/>
    <w:rsid w:val="001D5801"/>
    <w:rsid w:val="001D70D3"/>
    <w:rsid w:val="001E02C2"/>
    <w:rsid w:val="001E2B2E"/>
    <w:rsid w:val="001E3A14"/>
    <w:rsid w:val="001E7656"/>
    <w:rsid w:val="001E78EF"/>
    <w:rsid w:val="001F0D1B"/>
    <w:rsid w:val="001F2C42"/>
    <w:rsid w:val="001F369A"/>
    <w:rsid w:val="001F4EF0"/>
    <w:rsid w:val="001F53EF"/>
    <w:rsid w:val="001F54C5"/>
    <w:rsid w:val="001F5872"/>
    <w:rsid w:val="001F7005"/>
    <w:rsid w:val="001F76D2"/>
    <w:rsid w:val="00204746"/>
    <w:rsid w:val="00204C5C"/>
    <w:rsid w:val="002055FD"/>
    <w:rsid w:val="00205615"/>
    <w:rsid w:val="002064FC"/>
    <w:rsid w:val="00206DB2"/>
    <w:rsid w:val="00207016"/>
    <w:rsid w:val="002107DC"/>
    <w:rsid w:val="00212A13"/>
    <w:rsid w:val="00212BA7"/>
    <w:rsid w:val="002130E3"/>
    <w:rsid w:val="002156F2"/>
    <w:rsid w:val="00215AA5"/>
    <w:rsid w:val="00215E2A"/>
    <w:rsid w:val="00217191"/>
    <w:rsid w:val="00217522"/>
    <w:rsid w:val="0021783B"/>
    <w:rsid w:val="002217EA"/>
    <w:rsid w:val="00222BC1"/>
    <w:rsid w:val="00223082"/>
    <w:rsid w:val="0022470A"/>
    <w:rsid w:val="00225F13"/>
    <w:rsid w:val="00226336"/>
    <w:rsid w:val="002263B2"/>
    <w:rsid w:val="00231299"/>
    <w:rsid w:val="00232776"/>
    <w:rsid w:val="002332D6"/>
    <w:rsid w:val="002343EB"/>
    <w:rsid w:val="002374C7"/>
    <w:rsid w:val="00237591"/>
    <w:rsid w:val="00237BE3"/>
    <w:rsid w:val="00243855"/>
    <w:rsid w:val="00243E33"/>
    <w:rsid w:val="00244EE5"/>
    <w:rsid w:val="00245A85"/>
    <w:rsid w:val="00245DB3"/>
    <w:rsid w:val="0024723D"/>
    <w:rsid w:val="00247A42"/>
    <w:rsid w:val="00250F3C"/>
    <w:rsid w:val="00251E50"/>
    <w:rsid w:val="00252E2C"/>
    <w:rsid w:val="00253DAF"/>
    <w:rsid w:val="00255811"/>
    <w:rsid w:val="00256840"/>
    <w:rsid w:val="00256E60"/>
    <w:rsid w:val="002628C1"/>
    <w:rsid w:val="00266B06"/>
    <w:rsid w:val="002671A8"/>
    <w:rsid w:val="00270819"/>
    <w:rsid w:val="00270A38"/>
    <w:rsid w:val="00272EA7"/>
    <w:rsid w:val="002730FF"/>
    <w:rsid w:val="00280DD1"/>
    <w:rsid w:val="002815B1"/>
    <w:rsid w:val="00281EA0"/>
    <w:rsid w:val="00282861"/>
    <w:rsid w:val="00282C44"/>
    <w:rsid w:val="0028743B"/>
    <w:rsid w:val="002876AF"/>
    <w:rsid w:val="002877AE"/>
    <w:rsid w:val="002879EA"/>
    <w:rsid w:val="0029011F"/>
    <w:rsid w:val="0029017E"/>
    <w:rsid w:val="0029032F"/>
    <w:rsid w:val="002909FD"/>
    <w:rsid w:val="00290A06"/>
    <w:rsid w:val="00291275"/>
    <w:rsid w:val="00291609"/>
    <w:rsid w:val="00291A5F"/>
    <w:rsid w:val="00292119"/>
    <w:rsid w:val="00292CE3"/>
    <w:rsid w:val="00292F22"/>
    <w:rsid w:val="002933EE"/>
    <w:rsid w:val="00293447"/>
    <w:rsid w:val="002938F9"/>
    <w:rsid w:val="002958D6"/>
    <w:rsid w:val="002965F8"/>
    <w:rsid w:val="002967EB"/>
    <w:rsid w:val="00296924"/>
    <w:rsid w:val="00297AC7"/>
    <w:rsid w:val="002A2814"/>
    <w:rsid w:val="002A446A"/>
    <w:rsid w:val="002A61F5"/>
    <w:rsid w:val="002B2B4D"/>
    <w:rsid w:val="002B4914"/>
    <w:rsid w:val="002B616E"/>
    <w:rsid w:val="002B78A6"/>
    <w:rsid w:val="002C12A3"/>
    <w:rsid w:val="002C159E"/>
    <w:rsid w:val="002C1E48"/>
    <w:rsid w:val="002C2C53"/>
    <w:rsid w:val="002C3242"/>
    <w:rsid w:val="002C3BC9"/>
    <w:rsid w:val="002D41E7"/>
    <w:rsid w:val="002D65FC"/>
    <w:rsid w:val="002D7149"/>
    <w:rsid w:val="002E0C83"/>
    <w:rsid w:val="002E2BBA"/>
    <w:rsid w:val="002E40AE"/>
    <w:rsid w:val="002E5EE9"/>
    <w:rsid w:val="002E60A0"/>
    <w:rsid w:val="002E6294"/>
    <w:rsid w:val="002F1F44"/>
    <w:rsid w:val="002F3074"/>
    <w:rsid w:val="002F32D1"/>
    <w:rsid w:val="002F402F"/>
    <w:rsid w:val="002F4663"/>
    <w:rsid w:val="002F5139"/>
    <w:rsid w:val="002F569B"/>
    <w:rsid w:val="003018FF"/>
    <w:rsid w:val="00301A4E"/>
    <w:rsid w:val="003045F6"/>
    <w:rsid w:val="003047DD"/>
    <w:rsid w:val="003056E9"/>
    <w:rsid w:val="003058FE"/>
    <w:rsid w:val="00305F0B"/>
    <w:rsid w:val="00306416"/>
    <w:rsid w:val="00307A13"/>
    <w:rsid w:val="00310E3B"/>
    <w:rsid w:val="00312307"/>
    <w:rsid w:val="00313C69"/>
    <w:rsid w:val="00316B60"/>
    <w:rsid w:val="003176DF"/>
    <w:rsid w:val="0032093D"/>
    <w:rsid w:val="00321A4D"/>
    <w:rsid w:val="00322B06"/>
    <w:rsid w:val="003239CE"/>
    <w:rsid w:val="0032437D"/>
    <w:rsid w:val="003246AA"/>
    <w:rsid w:val="00324D95"/>
    <w:rsid w:val="0032510E"/>
    <w:rsid w:val="00327DBD"/>
    <w:rsid w:val="003305AA"/>
    <w:rsid w:val="00331CE4"/>
    <w:rsid w:val="003325F9"/>
    <w:rsid w:val="00332809"/>
    <w:rsid w:val="00335C68"/>
    <w:rsid w:val="0034114C"/>
    <w:rsid w:val="00341D29"/>
    <w:rsid w:val="00342B6A"/>
    <w:rsid w:val="00342D99"/>
    <w:rsid w:val="003544FD"/>
    <w:rsid w:val="003560C4"/>
    <w:rsid w:val="00356F7B"/>
    <w:rsid w:val="0035764F"/>
    <w:rsid w:val="0036029D"/>
    <w:rsid w:val="003621BC"/>
    <w:rsid w:val="00363677"/>
    <w:rsid w:val="00364BE0"/>
    <w:rsid w:val="0036517B"/>
    <w:rsid w:val="0036682D"/>
    <w:rsid w:val="00367354"/>
    <w:rsid w:val="00367515"/>
    <w:rsid w:val="003677D4"/>
    <w:rsid w:val="00370A74"/>
    <w:rsid w:val="0037167C"/>
    <w:rsid w:val="00372251"/>
    <w:rsid w:val="003729F0"/>
    <w:rsid w:val="00373AB0"/>
    <w:rsid w:val="00374063"/>
    <w:rsid w:val="003753F1"/>
    <w:rsid w:val="0037683B"/>
    <w:rsid w:val="003770B0"/>
    <w:rsid w:val="00377AFB"/>
    <w:rsid w:val="003806BB"/>
    <w:rsid w:val="00380D4B"/>
    <w:rsid w:val="0038176B"/>
    <w:rsid w:val="003822A4"/>
    <w:rsid w:val="00382EB3"/>
    <w:rsid w:val="00384F4F"/>
    <w:rsid w:val="0039172A"/>
    <w:rsid w:val="00392C55"/>
    <w:rsid w:val="003934B3"/>
    <w:rsid w:val="00393ACE"/>
    <w:rsid w:val="00393ADE"/>
    <w:rsid w:val="0039423D"/>
    <w:rsid w:val="0039437E"/>
    <w:rsid w:val="003945A0"/>
    <w:rsid w:val="00394B41"/>
    <w:rsid w:val="00395DDC"/>
    <w:rsid w:val="00396969"/>
    <w:rsid w:val="00397994"/>
    <w:rsid w:val="003A14FD"/>
    <w:rsid w:val="003A1807"/>
    <w:rsid w:val="003A1EE8"/>
    <w:rsid w:val="003A24F5"/>
    <w:rsid w:val="003A3AE4"/>
    <w:rsid w:val="003A3EB8"/>
    <w:rsid w:val="003A668A"/>
    <w:rsid w:val="003A71AC"/>
    <w:rsid w:val="003A7B90"/>
    <w:rsid w:val="003B08C1"/>
    <w:rsid w:val="003B1324"/>
    <w:rsid w:val="003B1FB4"/>
    <w:rsid w:val="003B2F9F"/>
    <w:rsid w:val="003B3C12"/>
    <w:rsid w:val="003B72D5"/>
    <w:rsid w:val="003C0A9D"/>
    <w:rsid w:val="003C19E3"/>
    <w:rsid w:val="003C3A88"/>
    <w:rsid w:val="003C3C0C"/>
    <w:rsid w:val="003C3D26"/>
    <w:rsid w:val="003C50A3"/>
    <w:rsid w:val="003C6721"/>
    <w:rsid w:val="003D0F5D"/>
    <w:rsid w:val="003D2DF5"/>
    <w:rsid w:val="003D3222"/>
    <w:rsid w:val="003D42BB"/>
    <w:rsid w:val="003D633A"/>
    <w:rsid w:val="003D6799"/>
    <w:rsid w:val="003D7BE7"/>
    <w:rsid w:val="003E259B"/>
    <w:rsid w:val="003E2BD0"/>
    <w:rsid w:val="003E53B5"/>
    <w:rsid w:val="003E5FED"/>
    <w:rsid w:val="003E7849"/>
    <w:rsid w:val="003E79C4"/>
    <w:rsid w:val="003F0C62"/>
    <w:rsid w:val="003F1627"/>
    <w:rsid w:val="003F1DE0"/>
    <w:rsid w:val="003F23A7"/>
    <w:rsid w:val="003F3C46"/>
    <w:rsid w:val="003F4A8E"/>
    <w:rsid w:val="003F5B04"/>
    <w:rsid w:val="003F7237"/>
    <w:rsid w:val="00401704"/>
    <w:rsid w:val="00404179"/>
    <w:rsid w:val="004054B3"/>
    <w:rsid w:val="00407718"/>
    <w:rsid w:val="00407820"/>
    <w:rsid w:val="0041245F"/>
    <w:rsid w:val="00412E78"/>
    <w:rsid w:val="00413311"/>
    <w:rsid w:val="00415783"/>
    <w:rsid w:val="00416CD8"/>
    <w:rsid w:val="00420919"/>
    <w:rsid w:val="00423EA1"/>
    <w:rsid w:val="00424E06"/>
    <w:rsid w:val="00424FDE"/>
    <w:rsid w:val="00425593"/>
    <w:rsid w:val="004274A3"/>
    <w:rsid w:val="004276B3"/>
    <w:rsid w:val="00430EAE"/>
    <w:rsid w:val="004312FA"/>
    <w:rsid w:val="00431C74"/>
    <w:rsid w:val="00432883"/>
    <w:rsid w:val="0043320B"/>
    <w:rsid w:val="00433D6C"/>
    <w:rsid w:val="00434A17"/>
    <w:rsid w:val="0043520B"/>
    <w:rsid w:val="0043567E"/>
    <w:rsid w:val="00435811"/>
    <w:rsid w:val="00435FB3"/>
    <w:rsid w:val="0043714D"/>
    <w:rsid w:val="00437697"/>
    <w:rsid w:val="00437812"/>
    <w:rsid w:val="0043781E"/>
    <w:rsid w:val="00441DD5"/>
    <w:rsid w:val="00442A31"/>
    <w:rsid w:val="00442B1A"/>
    <w:rsid w:val="00442F24"/>
    <w:rsid w:val="00444BDB"/>
    <w:rsid w:val="00445051"/>
    <w:rsid w:val="0044537F"/>
    <w:rsid w:val="00446603"/>
    <w:rsid w:val="00446E7E"/>
    <w:rsid w:val="004502EE"/>
    <w:rsid w:val="004506F4"/>
    <w:rsid w:val="00451E44"/>
    <w:rsid w:val="004523A8"/>
    <w:rsid w:val="00453157"/>
    <w:rsid w:val="00453BA1"/>
    <w:rsid w:val="004617E9"/>
    <w:rsid w:val="00461ED8"/>
    <w:rsid w:val="0046227B"/>
    <w:rsid w:val="00464676"/>
    <w:rsid w:val="00465EFA"/>
    <w:rsid w:val="00467529"/>
    <w:rsid w:val="004704DF"/>
    <w:rsid w:val="004710B9"/>
    <w:rsid w:val="00471730"/>
    <w:rsid w:val="00471E0D"/>
    <w:rsid w:val="00473413"/>
    <w:rsid w:val="004738DF"/>
    <w:rsid w:val="00474EDB"/>
    <w:rsid w:val="00476397"/>
    <w:rsid w:val="00477194"/>
    <w:rsid w:val="0048327E"/>
    <w:rsid w:val="004833DF"/>
    <w:rsid w:val="00483D94"/>
    <w:rsid w:val="00485A8D"/>
    <w:rsid w:val="00486A64"/>
    <w:rsid w:val="00486D53"/>
    <w:rsid w:val="004871A7"/>
    <w:rsid w:val="00487FBF"/>
    <w:rsid w:val="00491986"/>
    <w:rsid w:val="00493682"/>
    <w:rsid w:val="00494536"/>
    <w:rsid w:val="004957CA"/>
    <w:rsid w:val="00495FB3"/>
    <w:rsid w:val="00497A40"/>
    <w:rsid w:val="004A0B52"/>
    <w:rsid w:val="004A0D69"/>
    <w:rsid w:val="004A162C"/>
    <w:rsid w:val="004A30D7"/>
    <w:rsid w:val="004A35F0"/>
    <w:rsid w:val="004A4ADC"/>
    <w:rsid w:val="004A5704"/>
    <w:rsid w:val="004A6C4B"/>
    <w:rsid w:val="004A7617"/>
    <w:rsid w:val="004B07CD"/>
    <w:rsid w:val="004B3ACC"/>
    <w:rsid w:val="004B475A"/>
    <w:rsid w:val="004B7BEF"/>
    <w:rsid w:val="004B7E98"/>
    <w:rsid w:val="004C027E"/>
    <w:rsid w:val="004C148A"/>
    <w:rsid w:val="004C24FE"/>
    <w:rsid w:val="004C2F8C"/>
    <w:rsid w:val="004C55B6"/>
    <w:rsid w:val="004C58B9"/>
    <w:rsid w:val="004C5A7E"/>
    <w:rsid w:val="004C6A19"/>
    <w:rsid w:val="004D40A4"/>
    <w:rsid w:val="004D4D26"/>
    <w:rsid w:val="004D52E8"/>
    <w:rsid w:val="004D5F99"/>
    <w:rsid w:val="004E04BB"/>
    <w:rsid w:val="004E27A7"/>
    <w:rsid w:val="004E342A"/>
    <w:rsid w:val="004E34D6"/>
    <w:rsid w:val="004E3BAA"/>
    <w:rsid w:val="004E414E"/>
    <w:rsid w:val="004E4504"/>
    <w:rsid w:val="004E5550"/>
    <w:rsid w:val="004E6013"/>
    <w:rsid w:val="004E7D75"/>
    <w:rsid w:val="004F0746"/>
    <w:rsid w:val="004F3686"/>
    <w:rsid w:val="004F47BD"/>
    <w:rsid w:val="004F5FA8"/>
    <w:rsid w:val="004F6BD4"/>
    <w:rsid w:val="004F768C"/>
    <w:rsid w:val="0050053A"/>
    <w:rsid w:val="005011A1"/>
    <w:rsid w:val="005036D5"/>
    <w:rsid w:val="00504CB8"/>
    <w:rsid w:val="005060B7"/>
    <w:rsid w:val="005065EE"/>
    <w:rsid w:val="0051342A"/>
    <w:rsid w:val="00515389"/>
    <w:rsid w:val="0051777B"/>
    <w:rsid w:val="00520067"/>
    <w:rsid w:val="005202DA"/>
    <w:rsid w:val="005203A1"/>
    <w:rsid w:val="005204B5"/>
    <w:rsid w:val="00520F6C"/>
    <w:rsid w:val="0052160C"/>
    <w:rsid w:val="00522551"/>
    <w:rsid w:val="00522FE9"/>
    <w:rsid w:val="00524DED"/>
    <w:rsid w:val="00524FC4"/>
    <w:rsid w:val="00526A9E"/>
    <w:rsid w:val="00527147"/>
    <w:rsid w:val="00531620"/>
    <w:rsid w:val="00531865"/>
    <w:rsid w:val="00531EB5"/>
    <w:rsid w:val="005327A3"/>
    <w:rsid w:val="00532B00"/>
    <w:rsid w:val="0053371F"/>
    <w:rsid w:val="00534F11"/>
    <w:rsid w:val="0053763E"/>
    <w:rsid w:val="00540170"/>
    <w:rsid w:val="005409F9"/>
    <w:rsid w:val="00541809"/>
    <w:rsid w:val="00542376"/>
    <w:rsid w:val="005426D0"/>
    <w:rsid w:val="00543AA2"/>
    <w:rsid w:val="005471E8"/>
    <w:rsid w:val="00551039"/>
    <w:rsid w:val="00552D06"/>
    <w:rsid w:val="00555830"/>
    <w:rsid w:val="00555F44"/>
    <w:rsid w:val="00555FF1"/>
    <w:rsid w:val="00556314"/>
    <w:rsid w:val="00557CEB"/>
    <w:rsid w:val="00557E0C"/>
    <w:rsid w:val="005609FD"/>
    <w:rsid w:val="00560ACE"/>
    <w:rsid w:val="00561387"/>
    <w:rsid w:val="005633D6"/>
    <w:rsid w:val="005649BA"/>
    <w:rsid w:val="005655B5"/>
    <w:rsid w:val="00566092"/>
    <w:rsid w:val="00566CF2"/>
    <w:rsid w:val="00572AE5"/>
    <w:rsid w:val="00573E1C"/>
    <w:rsid w:val="00574920"/>
    <w:rsid w:val="005758C2"/>
    <w:rsid w:val="00576E2B"/>
    <w:rsid w:val="005805F7"/>
    <w:rsid w:val="0058060B"/>
    <w:rsid w:val="00581B0C"/>
    <w:rsid w:val="00585CE8"/>
    <w:rsid w:val="00585F5C"/>
    <w:rsid w:val="005874C4"/>
    <w:rsid w:val="00593CC9"/>
    <w:rsid w:val="00595D38"/>
    <w:rsid w:val="00595F5A"/>
    <w:rsid w:val="00596275"/>
    <w:rsid w:val="00597749"/>
    <w:rsid w:val="005A0475"/>
    <w:rsid w:val="005A0B04"/>
    <w:rsid w:val="005A1965"/>
    <w:rsid w:val="005A228B"/>
    <w:rsid w:val="005A4515"/>
    <w:rsid w:val="005A6678"/>
    <w:rsid w:val="005A691B"/>
    <w:rsid w:val="005A6BEB"/>
    <w:rsid w:val="005B08A4"/>
    <w:rsid w:val="005B13C4"/>
    <w:rsid w:val="005B1D6B"/>
    <w:rsid w:val="005B34BA"/>
    <w:rsid w:val="005B6014"/>
    <w:rsid w:val="005B62F2"/>
    <w:rsid w:val="005C135B"/>
    <w:rsid w:val="005C2ACA"/>
    <w:rsid w:val="005C2CAA"/>
    <w:rsid w:val="005C3DA1"/>
    <w:rsid w:val="005C514F"/>
    <w:rsid w:val="005D161E"/>
    <w:rsid w:val="005D1EA8"/>
    <w:rsid w:val="005D380F"/>
    <w:rsid w:val="005D43D3"/>
    <w:rsid w:val="005D4A74"/>
    <w:rsid w:val="005E016C"/>
    <w:rsid w:val="005E197B"/>
    <w:rsid w:val="005E32EC"/>
    <w:rsid w:val="005E336B"/>
    <w:rsid w:val="005E3843"/>
    <w:rsid w:val="005E4634"/>
    <w:rsid w:val="005E5DDD"/>
    <w:rsid w:val="005F1E75"/>
    <w:rsid w:val="005F200D"/>
    <w:rsid w:val="005F2A00"/>
    <w:rsid w:val="005F3776"/>
    <w:rsid w:val="005F3DA0"/>
    <w:rsid w:val="005F42A8"/>
    <w:rsid w:val="005F6B1C"/>
    <w:rsid w:val="00604ECE"/>
    <w:rsid w:val="00605662"/>
    <w:rsid w:val="00605945"/>
    <w:rsid w:val="0060600D"/>
    <w:rsid w:val="00607172"/>
    <w:rsid w:val="00607F3B"/>
    <w:rsid w:val="0061375F"/>
    <w:rsid w:val="00617A75"/>
    <w:rsid w:val="00617DAF"/>
    <w:rsid w:val="00623832"/>
    <w:rsid w:val="00623C86"/>
    <w:rsid w:val="00625337"/>
    <w:rsid w:val="006259DA"/>
    <w:rsid w:val="00627342"/>
    <w:rsid w:val="006274C0"/>
    <w:rsid w:val="00631C5C"/>
    <w:rsid w:val="00634FB5"/>
    <w:rsid w:val="0063533F"/>
    <w:rsid w:val="00636012"/>
    <w:rsid w:val="006369A6"/>
    <w:rsid w:val="00637A26"/>
    <w:rsid w:val="00643215"/>
    <w:rsid w:val="00643BF7"/>
    <w:rsid w:val="006440A6"/>
    <w:rsid w:val="0064736B"/>
    <w:rsid w:val="0064746A"/>
    <w:rsid w:val="00650C58"/>
    <w:rsid w:val="0065275A"/>
    <w:rsid w:val="0065301C"/>
    <w:rsid w:val="00656234"/>
    <w:rsid w:val="00657A4C"/>
    <w:rsid w:val="00667C8B"/>
    <w:rsid w:val="00670EAD"/>
    <w:rsid w:val="00671153"/>
    <w:rsid w:val="00673D8A"/>
    <w:rsid w:val="0067441F"/>
    <w:rsid w:val="00674652"/>
    <w:rsid w:val="0067586B"/>
    <w:rsid w:val="00676DB4"/>
    <w:rsid w:val="006813D8"/>
    <w:rsid w:val="00682451"/>
    <w:rsid w:val="0068253B"/>
    <w:rsid w:val="00683E34"/>
    <w:rsid w:val="006842B7"/>
    <w:rsid w:val="00684C2D"/>
    <w:rsid w:val="00685570"/>
    <w:rsid w:val="006874E1"/>
    <w:rsid w:val="00687845"/>
    <w:rsid w:val="00687B70"/>
    <w:rsid w:val="00693C6B"/>
    <w:rsid w:val="00693F78"/>
    <w:rsid w:val="00695AF2"/>
    <w:rsid w:val="00695C0C"/>
    <w:rsid w:val="00695DE6"/>
    <w:rsid w:val="00696A5C"/>
    <w:rsid w:val="00697629"/>
    <w:rsid w:val="006A0634"/>
    <w:rsid w:val="006A0CBB"/>
    <w:rsid w:val="006A1B60"/>
    <w:rsid w:val="006A4914"/>
    <w:rsid w:val="006A57F9"/>
    <w:rsid w:val="006A62CA"/>
    <w:rsid w:val="006A70B9"/>
    <w:rsid w:val="006A76EE"/>
    <w:rsid w:val="006B1D11"/>
    <w:rsid w:val="006B3282"/>
    <w:rsid w:val="006B33D2"/>
    <w:rsid w:val="006B465C"/>
    <w:rsid w:val="006B5264"/>
    <w:rsid w:val="006B5BC2"/>
    <w:rsid w:val="006B6409"/>
    <w:rsid w:val="006C0582"/>
    <w:rsid w:val="006C301C"/>
    <w:rsid w:val="006C3A8A"/>
    <w:rsid w:val="006C3E18"/>
    <w:rsid w:val="006C4A25"/>
    <w:rsid w:val="006C5164"/>
    <w:rsid w:val="006C5DD7"/>
    <w:rsid w:val="006D04A8"/>
    <w:rsid w:val="006D0768"/>
    <w:rsid w:val="006D1273"/>
    <w:rsid w:val="006D1AC0"/>
    <w:rsid w:val="006D26EB"/>
    <w:rsid w:val="006D4226"/>
    <w:rsid w:val="006E3530"/>
    <w:rsid w:val="006E591A"/>
    <w:rsid w:val="006E688D"/>
    <w:rsid w:val="006E6C23"/>
    <w:rsid w:val="006E6E40"/>
    <w:rsid w:val="006E6F33"/>
    <w:rsid w:val="006F3E01"/>
    <w:rsid w:val="006F58E7"/>
    <w:rsid w:val="006F5BE5"/>
    <w:rsid w:val="006F73F7"/>
    <w:rsid w:val="007014B9"/>
    <w:rsid w:val="00701879"/>
    <w:rsid w:val="00701F35"/>
    <w:rsid w:val="00702508"/>
    <w:rsid w:val="007041BB"/>
    <w:rsid w:val="007043C1"/>
    <w:rsid w:val="0070512A"/>
    <w:rsid w:val="007051D3"/>
    <w:rsid w:val="00710D1C"/>
    <w:rsid w:val="007124AF"/>
    <w:rsid w:val="00712C4D"/>
    <w:rsid w:val="00713820"/>
    <w:rsid w:val="00714EA3"/>
    <w:rsid w:val="00714EA7"/>
    <w:rsid w:val="00715C70"/>
    <w:rsid w:val="00716C39"/>
    <w:rsid w:val="00717D97"/>
    <w:rsid w:val="00720644"/>
    <w:rsid w:val="0072065D"/>
    <w:rsid w:val="00720D3D"/>
    <w:rsid w:val="00725901"/>
    <w:rsid w:val="00725DA4"/>
    <w:rsid w:val="0072689F"/>
    <w:rsid w:val="00727F0B"/>
    <w:rsid w:val="007336AC"/>
    <w:rsid w:val="007336BE"/>
    <w:rsid w:val="00737048"/>
    <w:rsid w:val="007408E7"/>
    <w:rsid w:val="007411EF"/>
    <w:rsid w:val="00741464"/>
    <w:rsid w:val="0074167C"/>
    <w:rsid w:val="0074273E"/>
    <w:rsid w:val="00742882"/>
    <w:rsid w:val="00743A08"/>
    <w:rsid w:val="00744966"/>
    <w:rsid w:val="0074799A"/>
    <w:rsid w:val="00747B19"/>
    <w:rsid w:val="00747CFF"/>
    <w:rsid w:val="007504E7"/>
    <w:rsid w:val="00751C86"/>
    <w:rsid w:val="00752EB8"/>
    <w:rsid w:val="00753623"/>
    <w:rsid w:val="00754379"/>
    <w:rsid w:val="00754727"/>
    <w:rsid w:val="00754806"/>
    <w:rsid w:val="00754BE3"/>
    <w:rsid w:val="00756CA6"/>
    <w:rsid w:val="00757773"/>
    <w:rsid w:val="007605F5"/>
    <w:rsid w:val="00762B9F"/>
    <w:rsid w:val="00762C78"/>
    <w:rsid w:val="00766A0C"/>
    <w:rsid w:val="00766F72"/>
    <w:rsid w:val="007670A4"/>
    <w:rsid w:val="00767A2B"/>
    <w:rsid w:val="00771D4F"/>
    <w:rsid w:val="00776315"/>
    <w:rsid w:val="0078128B"/>
    <w:rsid w:val="00781532"/>
    <w:rsid w:val="0078162F"/>
    <w:rsid w:val="007818B5"/>
    <w:rsid w:val="007831EA"/>
    <w:rsid w:val="007838CA"/>
    <w:rsid w:val="00784D67"/>
    <w:rsid w:val="00786BC3"/>
    <w:rsid w:val="00790142"/>
    <w:rsid w:val="00791562"/>
    <w:rsid w:val="00792D57"/>
    <w:rsid w:val="00793071"/>
    <w:rsid w:val="00793A9B"/>
    <w:rsid w:val="00796109"/>
    <w:rsid w:val="00796473"/>
    <w:rsid w:val="00797E31"/>
    <w:rsid w:val="00797F00"/>
    <w:rsid w:val="007A282B"/>
    <w:rsid w:val="007A2B56"/>
    <w:rsid w:val="007A48AA"/>
    <w:rsid w:val="007A626E"/>
    <w:rsid w:val="007A661C"/>
    <w:rsid w:val="007A6E97"/>
    <w:rsid w:val="007A7F90"/>
    <w:rsid w:val="007B292B"/>
    <w:rsid w:val="007B43ED"/>
    <w:rsid w:val="007B4F61"/>
    <w:rsid w:val="007B510C"/>
    <w:rsid w:val="007B6667"/>
    <w:rsid w:val="007B7D2E"/>
    <w:rsid w:val="007B7F5F"/>
    <w:rsid w:val="007C01C8"/>
    <w:rsid w:val="007C1C1E"/>
    <w:rsid w:val="007C2A8E"/>
    <w:rsid w:val="007C514A"/>
    <w:rsid w:val="007C6686"/>
    <w:rsid w:val="007C7FBB"/>
    <w:rsid w:val="007D02F9"/>
    <w:rsid w:val="007D2F11"/>
    <w:rsid w:val="007D50F6"/>
    <w:rsid w:val="007D5881"/>
    <w:rsid w:val="007D655E"/>
    <w:rsid w:val="007D739E"/>
    <w:rsid w:val="007D77CE"/>
    <w:rsid w:val="007E0A08"/>
    <w:rsid w:val="007E1B6E"/>
    <w:rsid w:val="007E2594"/>
    <w:rsid w:val="007E330F"/>
    <w:rsid w:val="007E564F"/>
    <w:rsid w:val="007F0276"/>
    <w:rsid w:val="007F05E9"/>
    <w:rsid w:val="007F1977"/>
    <w:rsid w:val="007F2866"/>
    <w:rsid w:val="007F3331"/>
    <w:rsid w:val="007F3A2A"/>
    <w:rsid w:val="007F6ECE"/>
    <w:rsid w:val="007F7E8D"/>
    <w:rsid w:val="00800DF3"/>
    <w:rsid w:val="00800EF3"/>
    <w:rsid w:val="00802F52"/>
    <w:rsid w:val="00804EC9"/>
    <w:rsid w:val="00805C29"/>
    <w:rsid w:val="00805D53"/>
    <w:rsid w:val="00806531"/>
    <w:rsid w:val="008105B8"/>
    <w:rsid w:val="00812D93"/>
    <w:rsid w:val="008138C3"/>
    <w:rsid w:val="0081465C"/>
    <w:rsid w:val="008157B7"/>
    <w:rsid w:val="008158F7"/>
    <w:rsid w:val="008165DB"/>
    <w:rsid w:val="0081694D"/>
    <w:rsid w:val="00817392"/>
    <w:rsid w:val="00817795"/>
    <w:rsid w:val="008177DF"/>
    <w:rsid w:val="00821D3D"/>
    <w:rsid w:val="00823E06"/>
    <w:rsid w:val="00824DE5"/>
    <w:rsid w:val="00825D7D"/>
    <w:rsid w:val="00831A22"/>
    <w:rsid w:val="00834729"/>
    <w:rsid w:val="0083566A"/>
    <w:rsid w:val="008368F3"/>
    <w:rsid w:val="00836F12"/>
    <w:rsid w:val="00836FCB"/>
    <w:rsid w:val="00840E14"/>
    <w:rsid w:val="00841738"/>
    <w:rsid w:val="00844325"/>
    <w:rsid w:val="00845106"/>
    <w:rsid w:val="00845765"/>
    <w:rsid w:val="008459F1"/>
    <w:rsid w:val="00847B1F"/>
    <w:rsid w:val="008508DB"/>
    <w:rsid w:val="0085212C"/>
    <w:rsid w:val="00853A0E"/>
    <w:rsid w:val="00854FA1"/>
    <w:rsid w:val="00855B5B"/>
    <w:rsid w:val="008562AD"/>
    <w:rsid w:val="00857709"/>
    <w:rsid w:val="00857A89"/>
    <w:rsid w:val="00860307"/>
    <w:rsid w:val="008611C2"/>
    <w:rsid w:val="0086327E"/>
    <w:rsid w:val="00863344"/>
    <w:rsid w:val="00864CEA"/>
    <w:rsid w:val="00865A25"/>
    <w:rsid w:val="00865B2A"/>
    <w:rsid w:val="00867F56"/>
    <w:rsid w:val="00867FB7"/>
    <w:rsid w:val="0087187C"/>
    <w:rsid w:val="00872F9C"/>
    <w:rsid w:val="0087400E"/>
    <w:rsid w:val="00874EAF"/>
    <w:rsid w:val="00875097"/>
    <w:rsid w:val="00876185"/>
    <w:rsid w:val="00876F50"/>
    <w:rsid w:val="00877323"/>
    <w:rsid w:val="008829FE"/>
    <w:rsid w:val="00883D7E"/>
    <w:rsid w:val="0088412A"/>
    <w:rsid w:val="00886274"/>
    <w:rsid w:val="00886666"/>
    <w:rsid w:val="008875AC"/>
    <w:rsid w:val="00891D31"/>
    <w:rsid w:val="00892CB8"/>
    <w:rsid w:val="0089460A"/>
    <w:rsid w:val="008950E8"/>
    <w:rsid w:val="008958D0"/>
    <w:rsid w:val="008A310A"/>
    <w:rsid w:val="008A413F"/>
    <w:rsid w:val="008A426D"/>
    <w:rsid w:val="008A78F3"/>
    <w:rsid w:val="008B2405"/>
    <w:rsid w:val="008B2CC7"/>
    <w:rsid w:val="008B7C5A"/>
    <w:rsid w:val="008C040D"/>
    <w:rsid w:val="008C07B0"/>
    <w:rsid w:val="008C15CC"/>
    <w:rsid w:val="008C2AFA"/>
    <w:rsid w:val="008C43E3"/>
    <w:rsid w:val="008C477B"/>
    <w:rsid w:val="008C5449"/>
    <w:rsid w:val="008C56FE"/>
    <w:rsid w:val="008C601E"/>
    <w:rsid w:val="008C7E0A"/>
    <w:rsid w:val="008D09F0"/>
    <w:rsid w:val="008D2B7B"/>
    <w:rsid w:val="008D2ECB"/>
    <w:rsid w:val="008D327C"/>
    <w:rsid w:val="008D35F1"/>
    <w:rsid w:val="008D517F"/>
    <w:rsid w:val="008D5FC5"/>
    <w:rsid w:val="008D6E6D"/>
    <w:rsid w:val="008E14FF"/>
    <w:rsid w:val="008E1EE1"/>
    <w:rsid w:val="008E1FC1"/>
    <w:rsid w:val="008E5E05"/>
    <w:rsid w:val="008F1B17"/>
    <w:rsid w:val="008F3181"/>
    <w:rsid w:val="008F3ED2"/>
    <w:rsid w:val="008F646A"/>
    <w:rsid w:val="008F6ACD"/>
    <w:rsid w:val="008F7F02"/>
    <w:rsid w:val="00900E64"/>
    <w:rsid w:val="00901AF4"/>
    <w:rsid w:val="00903018"/>
    <w:rsid w:val="00904236"/>
    <w:rsid w:val="00904D77"/>
    <w:rsid w:val="00905678"/>
    <w:rsid w:val="00905F75"/>
    <w:rsid w:val="009072B6"/>
    <w:rsid w:val="00910AA1"/>
    <w:rsid w:val="00912C5E"/>
    <w:rsid w:val="0091357F"/>
    <w:rsid w:val="00917244"/>
    <w:rsid w:val="00921116"/>
    <w:rsid w:val="00922CA7"/>
    <w:rsid w:val="00922D7E"/>
    <w:rsid w:val="00924B7D"/>
    <w:rsid w:val="00924F37"/>
    <w:rsid w:val="0092617C"/>
    <w:rsid w:val="0093310F"/>
    <w:rsid w:val="0093371E"/>
    <w:rsid w:val="00934737"/>
    <w:rsid w:val="00937028"/>
    <w:rsid w:val="00937215"/>
    <w:rsid w:val="009403B2"/>
    <w:rsid w:val="00941162"/>
    <w:rsid w:val="00941BFD"/>
    <w:rsid w:val="0095093D"/>
    <w:rsid w:val="0095125F"/>
    <w:rsid w:val="0095166E"/>
    <w:rsid w:val="00953A3B"/>
    <w:rsid w:val="00954716"/>
    <w:rsid w:val="00955825"/>
    <w:rsid w:val="00956467"/>
    <w:rsid w:val="00963145"/>
    <w:rsid w:val="0096428A"/>
    <w:rsid w:val="00965C62"/>
    <w:rsid w:val="0096709A"/>
    <w:rsid w:val="00970234"/>
    <w:rsid w:val="00972A2D"/>
    <w:rsid w:val="00973403"/>
    <w:rsid w:val="00973A69"/>
    <w:rsid w:val="00973FBF"/>
    <w:rsid w:val="00976FC9"/>
    <w:rsid w:val="00977F26"/>
    <w:rsid w:val="00980122"/>
    <w:rsid w:val="00980198"/>
    <w:rsid w:val="00980D63"/>
    <w:rsid w:val="009811BD"/>
    <w:rsid w:val="00981795"/>
    <w:rsid w:val="009823C7"/>
    <w:rsid w:val="00982516"/>
    <w:rsid w:val="0098254A"/>
    <w:rsid w:val="0098336F"/>
    <w:rsid w:val="009856E3"/>
    <w:rsid w:val="00985F75"/>
    <w:rsid w:val="00986D1B"/>
    <w:rsid w:val="00990E9E"/>
    <w:rsid w:val="0099193A"/>
    <w:rsid w:val="00992389"/>
    <w:rsid w:val="00993BE1"/>
    <w:rsid w:val="009948FD"/>
    <w:rsid w:val="00994AD7"/>
    <w:rsid w:val="00995E11"/>
    <w:rsid w:val="0099675E"/>
    <w:rsid w:val="00997A2C"/>
    <w:rsid w:val="00997BF1"/>
    <w:rsid w:val="009A0835"/>
    <w:rsid w:val="009A2BC1"/>
    <w:rsid w:val="009A4BD8"/>
    <w:rsid w:val="009A5D60"/>
    <w:rsid w:val="009A6AD8"/>
    <w:rsid w:val="009A6E6D"/>
    <w:rsid w:val="009A6F70"/>
    <w:rsid w:val="009B00F1"/>
    <w:rsid w:val="009B0CC8"/>
    <w:rsid w:val="009B289C"/>
    <w:rsid w:val="009B4445"/>
    <w:rsid w:val="009B6796"/>
    <w:rsid w:val="009B691E"/>
    <w:rsid w:val="009B7F89"/>
    <w:rsid w:val="009C0B99"/>
    <w:rsid w:val="009C118C"/>
    <w:rsid w:val="009C1748"/>
    <w:rsid w:val="009C1F9A"/>
    <w:rsid w:val="009C5136"/>
    <w:rsid w:val="009C538C"/>
    <w:rsid w:val="009C5ABB"/>
    <w:rsid w:val="009D0801"/>
    <w:rsid w:val="009D1025"/>
    <w:rsid w:val="009D2AB8"/>
    <w:rsid w:val="009D33AD"/>
    <w:rsid w:val="009D35B1"/>
    <w:rsid w:val="009D36B3"/>
    <w:rsid w:val="009D43C6"/>
    <w:rsid w:val="009D54AB"/>
    <w:rsid w:val="009D6D24"/>
    <w:rsid w:val="009D7844"/>
    <w:rsid w:val="009D7A08"/>
    <w:rsid w:val="009E081D"/>
    <w:rsid w:val="009E0ADE"/>
    <w:rsid w:val="009E10D3"/>
    <w:rsid w:val="009E1302"/>
    <w:rsid w:val="009E18D5"/>
    <w:rsid w:val="009E1BA6"/>
    <w:rsid w:val="009E42E2"/>
    <w:rsid w:val="009E455E"/>
    <w:rsid w:val="009E4A7E"/>
    <w:rsid w:val="009E52FE"/>
    <w:rsid w:val="009E591C"/>
    <w:rsid w:val="009E6909"/>
    <w:rsid w:val="009F148A"/>
    <w:rsid w:val="009F1554"/>
    <w:rsid w:val="009F1B58"/>
    <w:rsid w:val="009F23BC"/>
    <w:rsid w:val="009F62C4"/>
    <w:rsid w:val="009F6AC2"/>
    <w:rsid w:val="009F722B"/>
    <w:rsid w:val="00A01673"/>
    <w:rsid w:val="00A01CB0"/>
    <w:rsid w:val="00A0232E"/>
    <w:rsid w:val="00A025DD"/>
    <w:rsid w:val="00A03998"/>
    <w:rsid w:val="00A044FB"/>
    <w:rsid w:val="00A04786"/>
    <w:rsid w:val="00A04DCE"/>
    <w:rsid w:val="00A05052"/>
    <w:rsid w:val="00A052EE"/>
    <w:rsid w:val="00A068BF"/>
    <w:rsid w:val="00A0757F"/>
    <w:rsid w:val="00A10547"/>
    <w:rsid w:val="00A10B76"/>
    <w:rsid w:val="00A10BCA"/>
    <w:rsid w:val="00A10DA4"/>
    <w:rsid w:val="00A13961"/>
    <w:rsid w:val="00A13C78"/>
    <w:rsid w:val="00A13FEA"/>
    <w:rsid w:val="00A1404C"/>
    <w:rsid w:val="00A15B35"/>
    <w:rsid w:val="00A15F0E"/>
    <w:rsid w:val="00A208A2"/>
    <w:rsid w:val="00A20C26"/>
    <w:rsid w:val="00A21558"/>
    <w:rsid w:val="00A21E24"/>
    <w:rsid w:val="00A2246D"/>
    <w:rsid w:val="00A230F7"/>
    <w:rsid w:val="00A23885"/>
    <w:rsid w:val="00A325CA"/>
    <w:rsid w:val="00A333B7"/>
    <w:rsid w:val="00A354A4"/>
    <w:rsid w:val="00A35F8C"/>
    <w:rsid w:val="00A3701B"/>
    <w:rsid w:val="00A421C9"/>
    <w:rsid w:val="00A4297B"/>
    <w:rsid w:val="00A517B9"/>
    <w:rsid w:val="00A51EFE"/>
    <w:rsid w:val="00A53E00"/>
    <w:rsid w:val="00A5434F"/>
    <w:rsid w:val="00A56563"/>
    <w:rsid w:val="00A609C1"/>
    <w:rsid w:val="00A60C0B"/>
    <w:rsid w:val="00A60E2B"/>
    <w:rsid w:val="00A6125D"/>
    <w:rsid w:val="00A615B9"/>
    <w:rsid w:val="00A61A96"/>
    <w:rsid w:val="00A63339"/>
    <w:rsid w:val="00A65374"/>
    <w:rsid w:val="00A6622F"/>
    <w:rsid w:val="00A703D1"/>
    <w:rsid w:val="00A70A55"/>
    <w:rsid w:val="00A7637F"/>
    <w:rsid w:val="00A77E69"/>
    <w:rsid w:val="00A81729"/>
    <w:rsid w:val="00A81E01"/>
    <w:rsid w:val="00A83433"/>
    <w:rsid w:val="00A84C29"/>
    <w:rsid w:val="00A85157"/>
    <w:rsid w:val="00A85A61"/>
    <w:rsid w:val="00A863AC"/>
    <w:rsid w:val="00A8791A"/>
    <w:rsid w:val="00A90E4A"/>
    <w:rsid w:val="00A93214"/>
    <w:rsid w:val="00A933B4"/>
    <w:rsid w:val="00A941D7"/>
    <w:rsid w:val="00A94A2C"/>
    <w:rsid w:val="00A954EE"/>
    <w:rsid w:val="00A97C82"/>
    <w:rsid w:val="00A97DB5"/>
    <w:rsid w:val="00AA09AA"/>
    <w:rsid w:val="00AA132D"/>
    <w:rsid w:val="00AA231B"/>
    <w:rsid w:val="00AA27BF"/>
    <w:rsid w:val="00AA48EE"/>
    <w:rsid w:val="00AA5C48"/>
    <w:rsid w:val="00AA603E"/>
    <w:rsid w:val="00AA6D6C"/>
    <w:rsid w:val="00AB294D"/>
    <w:rsid w:val="00AB2D7C"/>
    <w:rsid w:val="00AB331B"/>
    <w:rsid w:val="00AB4B45"/>
    <w:rsid w:val="00AB4BD0"/>
    <w:rsid w:val="00AB54E3"/>
    <w:rsid w:val="00AB5881"/>
    <w:rsid w:val="00AB597D"/>
    <w:rsid w:val="00AB6C4E"/>
    <w:rsid w:val="00AB788B"/>
    <w:rsid w:val="00AC13B0"/>
    <w:rsid w:val="00AC2CC3"/>
    <w:rsid w:val="00AC311B"/>
    <w:rsid w:val="00AC491F"/>
    <w:rsid w:val="00AC51A1"/>
    <w:rsid w:val="00AC572B"/>
    <w:rsid w:val="00AC6FFD"/>
    <w:rsid w:val="00AD01D6"/>
    <w:rsid w:val="00AD08DD"/>
    <w:rsid w:val="00AD10BD"/>
    <w:rsid w:val="00AD1454"/>
    <w:rsid w:val="00AD2008"/>
    <w:rsid w:val="00AD291F"/>
    <w:rsid w:val="00AD2E13"/>
    <w:rsid w:val="00AD3B02"/>
    <w:rsid w:val="00AD41CE"/>
    <w:rsid w:val="00AD5A46"/>
    <w:rsid w:val="00AD5E8D"/>
    <w:rsid w:val="00AD67B0"/>
    <w:rsid w:val="00AD788E"/>
    <w:rsid w:val="00AE0512"/>
    <w:rsid w:val="00AE1CDC"/>
    <w:rsid w:val="00AE21CC"/>
    <w:rsid w:val="00AE3017"/>
    <w:rsid w:val="00AE4B86"/>
    <w:rsid w:val="00AE78AF"/>
    <w:rsid w:val="00AF03CC"/>
    <w:rsid w:val="00AF08B1"/>
    <w:rsid w:val="00AF11EA"/>
    <w:rsid w:val="00AF2674"/>
    <w:rsid w:val="00AF2A2A"/>
    <w:rsid w:val="00AF2EC2"/>
    <w:rsid w:val="00AF3CC0"/>
    <w:rsid w:val="00AF4D55"/>
    <w:rsid w:val="00AF58E3"/>
    <w:rsid w:val="00AF6897"/>
    <w:rsid w:val="00B00688"/>
    <w:rsid w:val="00B02993"/>
    <w:rsid w:val="00B02AB7"/>
    <w:rsid w:val="00B0348D"/>
    <w:rsid w:val="00B034FD"/>
    <w:rsid w:val="00B039E8"/>
    <w:rsid w:val="00B040EB"/>
    <w:rsid w:val="00B04430"/>
    <w:rsid w:val="00B0602B"/>
    <w:rsid w:val="00B0614E"/>
    <w:rsid w:val="00B06888"/>
    <w:rsid w:val="00B07A54"/>
    <w:rsid w:val="00B07AA2"/>
    <w:rsid w:val="00B11F85"/>
    <w:rsid w:val="00B13164"/>
    <w:rsid w:val="00B13191"/>
    <w:rsid w:val="00B14AAF"/>
    <w:rsid w:val="00B15533"/>
    <w:rsid w:val="00B211B4"/>
    <w:rsid w:val="00B2146C"/>
    <w:rsid w:val="00B221EF"/>
    <w:rsid w:val="00B234B0"/>
    <w:rsid w:val="00B23C45"/>
    <w:rsid w:val="00B253EF"/>
    <w:rsid w:val="00B259E5"/>
    <w:rsid w:val="00B26FCD"/>
    <w:rsid w:val="00B27127"/>
    <w:rsid w:val="00B278C3"/>
    <w:rsid w:val="00B325CA"/>
    <w:rsid w:val="00B33327"/>
    <w:rsid w:val="00B34215"/>
    <w:rsid w:val="00B35BBE"/>
    <w:rsid w:val="00B362A0"/>
    <w:rsid w:val="00B37BFE"/>
    <w:rsid w:val="00B37D9B"/>
    <w:rsid w:val="00B400C1"/>
    <w:rsid w:val="00B4045B"/>
    <w:rsid w:val="00B40C8F"/>
    <w:rsid w:val="00B42514"/>
    <w:rsid w:val="00B4268F"/>
    <w:rsid w:val="00B441EF"/>
    <w:rsid w:val="00B4456E"/>
    <w:rsid w:val="00B45323"/>
    <w:rsid w:val="00B45443"/>
    <w:rsid w:val="00B47DF8"/>
    <w:rsid w:val="00B5001B"/>
    <w:rsid w:val="00B527C5"/>
    <w:rsid w:val="00B5479B"/>
    <w:rsid w:val="00B55EE5"/>
    <w:rsid w:val="00B6124D"/>
    <w:rsid w:val="00B66273"/>
    <w:rsid w:val="00B67D53"/>
    <w:rsid w:val="00B7452C"/>
    <w:rsid w:val="00B74891"/>
    <w:rsid w:val="00B759D0"/>
    <w:rsid w:val="00B762BD"/>
    <w:rsid w:val="00B7770B"/>
    <w:rsid w:val="00B77F3E"/>
    <w:rsid w:val="00B80B4D"/>
    <w:rsid w:val="00B8121C"/>
    <w:rsid w:val="00B8401F"/>
    <w:rsid w:val="00B8595B"/>
    <w:rsid w:val="00B85C8F"/>
    <w:rsid w:val="00B8755C"/>
    <w:rsid w:val="00B8774B"/>
    <w:rsid w:val="00B87A04"/>
    <w:rsid w:val="00B87ABA"/>
    <w:rsid w:val="00B87C64"/>
    <w:rsid w:val="00B91FBA"/>
    <w:rsid w:val="00B93EEC"/>
    <w:rsid w:val="00B94970"/>
    <w:rsid w:val="00B96EA1"/>
    <w:rsid w:val="00B97152"/>
    <w:rsid w:val="00BA1891"/>
    <w:rsid w:val="00BA1BD8"/>
    <w:rsid w:val="00BA5309"/>
    <w:rsid w:val="00BA60D8"/>
    <w:rsid w:val="00BB0179"/>
    <w:rsid w:val="00BB301E"/>
    <w:rsid w:val="00BB5C13"/>
    <w:rsid w:val="00BB5E37"/>
    <w:rsid w:val="00BB61EA"/>
    <w:rsid w:val="00BB64A1"/>
    <w:rsid w:val="00BC3597"/>
    <w:rsid w:val="00BC366E"/>
    <w:rsid w:val="00BC4951"/>
    <w:rsid w:val="00BC563A"/>
    <w:rsid w:val="00BD148C"/>
    <w:rsid w:val="00BD1502"/>
    <w:rsid w:val="00BD1CD8"/>
    <w:rsid w:val="00BD1FAE"/>
    <w:rsid w:val="00BD3638"/>
    <w:rsid w:val="00BD481C"/>
    <w:rsid w:val="00BD5B64"/>
    <w:rsid w:val="00BE0064"/>
    <w:rsid w:val="00BE45BC"/>
    <w:rsid w:val="00BE54B9"/>
    <w:rsid w:val="00BE5A0D"/>
    <w:rsid w:val="00BF07AF"/>
    <w:rsid w:val="00BF3C1E"/>
    <w:rsid w:val="00BF4E2B"/>
    <w:rsid w:val="00BF65FD"/>
    <w:rsid w:val="00BF6A08"/>
    <w:rsid w:val="00C01500"/>
    <w:rsid w:val="00C02E7A"/>
    <w:rsid w:val="00C036B8"/>
    <w:rsid w:val="00C04A1A"/>
    <w:rsid w:val="00C05667"/>
    <w:rsid w:val="00C05B8A"/>
    <w:rsid w:val="00C1080B"/>
    <w:rsid w:val="00C11D18"/>
    <w:rsid w:val="00C14DF1"/>
    <w:rsid w:val="00C14FDB"/>
    <w:rsid w:val="00C15172"/>
    <w:rsid w:val="00C16773"/>
    <w:rsid w:val="00C17800"/>
    <w:rsid w:val="00C21FCD"/>
    <w:rsid w:val="00C237C1"/>
    <w:rsid w:val="00C30757"/>
    <w:rsid w:val="00C31567"/>
    <w:rsid w:val="00C315E1"/>
    <w:rsid w:val="00C3209A"/>
    <w:rsid w:val="00C328F2"/>
    <w:rsid w:val="00C33516"/>
    <w:rsid w:val="00C36903"/>
    <w:rsid w:val="00C37C58"/>
    <w:rsid w:val="00C401BE"/>
    <w:rsid w:val="00C40B9C"/>
    <w:rsid w:val="00C41BAE"/>
    <w:rsid w:val="00C426C1"/>
    <w:rsid w:val="00C44201"/>
    <w:rsid w:val="00C448F3"/>
    <w:rsid w:val="00C449B0"/>
    <w:rsid w:val="00C45CD6"/>
    <w:rsid w:val="00C46A38"/>
    <w:rsid w:val="00C46D00"/>
    <w:rsid w:val="00C476DD"/>
    <w:rsid w:val="00C47CA6"/>
    <w:rsid w:val="00C47EA2"/>
    <w:rsid w:val="00C47F44"/>
    <w:rsid w:val="00C50A12"/>
    <w:rsid w:val="00C5245F"/>
    <w:rsid w:val="00C53FB2"/>
    <w:rsid w:val="00C545DD"/>
    <w:rsid w:val="00C571DA"/>
    <w:rsid w:val="00C5726E"/>
    <w:rsid w:val="00C57B65"/>
    <w:rsid w:val="00C6084F"/>
    <w:rsid w:val="00C60A73"/>
    <w:rsid w:val="00C64B93"/>
    <w:rsid w:val="00C653A3"/>
    <w:rsid w:val="00C65E8A"/>
    <w:rsid w:val="00C669DC"/>
    <w:rsid w:val="00C66DD1"/>
    <w:rsid w:val="00C70180"/>
    <w:rsid w:val="00C7082E"/>
    <w:rsid w:val="00C709BA"/>
    <w:rsid w:val="00C74416"/>
    <w:rsid w:val="00C75C26"/>
    <w:rsid w:val="00C75EC1"/>
    <w:rsid w:val="00C8065F"/>
    <w:rsid w:val="00C80BCC"/>
    <w:rsid w:val="00C83634"/>
    <w:rsid w:val="00C8371A"/>
    <w:rsid w:val="00C8452B"/>
    <w:rsid w:val="00C84AE4"/>
    <w:rsid w:val="00C855F1"/>
    <w:rsid w:val="00C8605E"/>
    <w:rsid w:val="00C92DF6"/>
    <w:rsid w:val="00C96262"/>
    <w:rsid w:val="00C963A5"/>
    <w:rsid w:val="00C976CF"/>
    <w:rsid w:val="00CA00D4"/>
    <w:rsid w:val="00CA0B32"/>
    <w:rsid w:val="00CA1802"/>
    <w:rsid w:val="00CA1F38"/>
    <w:rsid w:val="00CA23AF"/>
    <w:rsid w:val="00CA2BC9"/>
    <w:rsid w:val="00CA2C94"/>
    <w:rsid w:val="00CA4163"/>
    <w:rsid w:val="00CB0FA2"/>
    <w:rsid w:val="00CB1E57"/>
    <w:rsid w:val="00CB2732"/>
    <w:rsid w:val="00CB2B64"/>
    <w:rsid w:val="00CB34A9"/>
    <w:rsid w:val="00CB3F0E"/>
    <w:rsid w:val="00CB5D33"/>
    <w:rsid w:val="00CC1B1C"/>
    <w:rsid w:val="00CC1C06"/>
    <w:rsid w:val="00CC2E46"/>
    <w:rsid w:val="00CC5F61"/>
    <w:rsid w:val="00CC653C"/>
    <w:rsid w:val="00CC6B0E"/>
    <w:rsid w:val="00CD014F"/>
    <w:rsid w:val="00CD109E"/>
    <w:rsid w:val="00CD2BBC"/>
    <w:rsid w:val="00CD3213"/>
    <w:rsid w:val="00CD36C3"/>
    <w:rsid w:val="00CD3F50"/>
    <w:rsid w:val="00CD5D9F"/>
    <w:rsid w:val="00CD753A"/>
    <w:rsid w:val="00CD7EBD"/>
    <w:rsid w:val="00CD7F45"/>
    <w:rsid w:val="00CE0A0B"/>
    <w:rsid w:val="00CE2472"/>
    <w:rsid w:val="00CE3CC0"/>
    <w:rsid w:val="00CE5985"/>
    <w:rsid w:val="00CF28A0"/>
    <w:rsid w:val="00CF2909"/>
    <w:rsid w:val="00CF3A4A"/>
    <w:rsid w:val="00CF404A"/>
    <w:rsid w:val="00D0001B"/>
    <w:rsid w:val="00D005D9"/>
    <w:rsid w:val="00D00C17"/>
    <w:rsid w:val="00D019A1"/>
    <w:rsid w:val="00D026B7"/>
    <w:rsid w:val="00D02724"/>
    <w:rsid w:val="00D03A53"/>
    <w:rsid w:val="00D03EF4"/>
    <w:rsid w:val="00D06AD0"/>
    <w:rsid w:val="00D11BEB"/>
    <w:rsid w:val="00D14858"/>
    <w:rsid w:val="00D17E41"/>
    <w:rsid w:val="00D213EE"/>
    <w:rsid w:val="00D2185C"/>
    <w:rsid w:val="00D26529"/>
    <w:rsid w:val="00D266B2"/>
    <w:rsid w:val="00D26981"/>
    <w:rsid w:val="00D270B6"/>
    <w:rsid w:val="00D30874"/>
    <w:rsid w:val="00D31299"/>
    <w:rsid w:val="00D31F7B"/>
    <w:rsid w:val="00D32565"/>
    <w:rsid w:val="00D330B4"/>
    <w:rsid w:val="00D333CF"/>
    <w:rsid w:val="00D34DEF"/>
    <w:rsid w:val="00D351AD"/>
    <w:rsid w:val="00D36399"/>
    <w:rsid w:val="00D41536"/>
    <w:rsid w:val="00D41828"/>
    <w:rsid w:val="00D42979"/>
    <w:rsid w:val="00D43078"/>
    <w:rsid w:val="00D43F7C"/>
    <w:rsid w:val="00D46D40"/>
    <w:rsid w:val="00D47D1E"/>
    <w:rsid w:val="00D50BCE"/>
    <w:rsid w:val="00D515A0"/>
    <w:rsid w:val="00D52A09"/>
    <w:rsid w:val="00D549A2"/>
    <w:rsid w:val="00D567E9"/>
    <w:rsid w:val="00D56E75"/>
    <w:rsid w:val="00D57555"/>
    <w:rsid w:val="00D57E16"/>
    <w:rsid w:val="00D61164"/>
    <w:rsid w:val="00D618E2"/>
    <w:rsid w:val="00D629A4"/>
    <w:rsid w:val="00D634F2"/>
    <w:rsid w:val="00D6467E"/>
    <w:rsid w:val="00D64EB8"/>
    <w:rsid w:val="00D6557F"/>
    <w:rsid w:val="00D658BA"/>
    <w:rsid w:val="00D7007D"/>
    <w:rsid w:val="00D702A4"/>
    <w:rsid w:val="00D70B22"/>
    <w:rsid w:val="00D71C06"/>
    <w:rsid w:val="00D71D51"/>
    <w:rsid w:val="00D7232D"/>
    <w:rsid w:val="00D743FD"/>
    <w:rsid w:val="00D803FF"/>
    <w:rsid w:val="00D81469"/>
    <w:rsid w:val="00D82717"/>
    <w:rsid w:val="00D83BF5"/>
    <w:rsid w:val="00D85EE2"/>
    <w:rsid w:val="00D87071"/>
    <w:rsid w:val="00D8742E"/>
    <w:rsid w:val="00D90961"/>
    <w:rsid w:val="00D90B0A"/>
    <w:rsid w:val="00D90F0F"/>
    <w:rsid w:val="00D9456F"/>
    <w:rsid w:val="00D964D6"/>
    <w:rsid w:val="00D97A5D"/>
    <w:rsid w:val="00D97C26"/>
    <w:rsid w:val="00DA0F88"/>
    <w:rsid w:val="00DA1A78"/>
    <w:rsid w:val="00DA1C5F"/>
    <w:rsid w:val="00DA3034"/>
    <w:rsid w:val="00DA3BB3"/>
    <w:rsid w:val="00DA5174"/>
    <w:rsid w:val="00DA598C"/>
    <w:rsid w:val="00DA64C7"/>
    <w:rsid w:val="00DA6872"/>
    <w:rsid w:val="00DA69A4"/>
    <w:rsid w:val="00DA75EC"/>
    <w:rsid w:val="00DA77A2"/>
    <w:rsid w:val="00DB0C66"/>
    <w:rsid w:val="00DB1347"/>
    <w:rsid w:val="00DB1443"/>
    <w:rsid w:val="00DB296A"/>
    <w:rsid w:val="00DB347B"/>
    <w:rsid w:val="00DB651A"/>
    <w:rsid w:val="00DC05A5"/>
    <w:rsid w:val="00DC08B1"/>
    <w:rsid w:val="00DC2F34"/>
    <w:rsid w:val="00DC49CE"/>
    <w:rsid w:val="00DC7060"/>
    <w:rsid w:val="00DD00E9"/>
    <w:rsid w:val="00DD05C7"/>
    <w:rsid w:val="00DD1194"/>
    <w:rsid w:val="00DD1E98"/>
    <w:rsid w:val="00DD2021"/>
    <w:rsid w:val="00DD2204"/>
    <w:rsid w:val="00DD2DC4"/>
    <w:rsid w:val="00DD2FDD"/>
    <w:rsid w:val="00DD377F"/>
    <w:rsid w:val="00DD4E3A"/>
    <w:rsid w:val="00DD59AA"/>
    <w:rsid w:val="00DD5C58"/>
    <w:rsid w:val="00DD61E4"/>
    <w:rsid w:val="00DD7173"/>
    <w:rsid w:val="00DD79AA"/>
    <w:rsid w:val="00DE0242"/>
    <w:rsid w:val="00DE0768"/>
    <w:rsid w:val="00DE0ED2"/>
    <w:rsid w:val="00DE3234"/>
    <w:rsid w:val="00DE5FA7"/>
    <w:rsid w:val="00DE6622"/>
    <w:rsid w:val="00DF036D"/>
    <w:rsid w:val="00DF0A5B"/>
    <w:rsid w:val="00DF364D"/>
    <w:rsid w:val="00DF393F"/>
    <w:rsid w:val="00DF4988"/>
    <w:rsid w:val="00DF54D6"/>
    <w:rsid w:val="00DF5751"/>
    <w:rsid w:val="00DF6834"/>
    <w:rsid w:val="00DF6AE2"/>
    <w:rsid w:val="00DF7071"/>
    <w:rsid w:val="00E00009"/>
    <w:rsid w:val="00E01655"/>
    <w:rsid w:val="00E016E9"/>
    <w:rsid w:val="00E0173D"/>
    <w:rsid w:val="00E02118"/>
    <w:rsid w:val="00E035FF"/>
    <w:rsid w:val="00E03A4A"/>
    <w:rsid w:val="00E04C23"/>
    <w:rsid w:val="00E04C29"/>
    <w:rsid w:val="00E06044"/>
    <w:rsid w:val="00E06496"/>
    <w:rsid w:val="00E06651"/>
    <w:rsid w:val="00E07B14"/>
    <w:rsid w:val="00E10126"/>
    <w:rsid w:val="00E10967"/>
    <w:rsid w:val="00E111CD"/>
    <w:rsid w:val="00E13086"/>
    <w:rsid w:val="00E14054"/>
    <w:rsid w:val="00E15EAB"/>
    <w:rsid w:val="00E15F55"/>
    <w:rsid w:val="00E1758F"/>
    <w:rsid w:val="00E17C65"/>
    <w:rsid w:val="00E20E7D"/>
    <w:rsid w:val="00E210C4"/>
    <w:rsid w:val="00E21223"/>
    <w:rsid w:val="00E21FC0"/>
    <w:rsid w:val="00E2304D"/>
    <w:rsid w:val="00E26786"/>
    <w:rsid w:val="00E26A07"/>
    <w:rsid w:val="00E27267"/>
    <w:rsid w:val="00E31ED8"/>
    <w:rsid w:val="00E32D5D"/>
    <w:rsid w:val="00E3323D"/>
    <w:rsid w:val="00E34298"/>
    <w:rsid w:val="00E348A0"/>
    <w:rsid w:val="00E351BE"/>
    <w:rsid w:val="00E36D8C"/>
    <w:rsid w:val="00E37D2C"/>
    <w:rsid w:val="00E405E8"/>
    <w:rsid w:val="00E41C25"/>
    <w:rsid w:val="00E42997"/>
    <w:rsid w:val="00E42F02"/>
    <w:rsid w:val="00E43376"/>
    <w:rsid w:val="00E46B93"/>
    <w:rsid w:val="00E5012D"/>
    <w:rsid w:val="00E505E1"/>
    <w:rsid w:val="00E51837"/>
    <w:rsid w:val="00E53977"/>
    <w:rsid w:val="00E544E3"/>
    <w:rsid w:val="00E5770F"/>
    <w:rsid w:val="00E60ADA"/>
    <w:rsid w:val="00E610F0"/>
    <w:rsid w:val="00E621C4"/>
    <w:rsid w:val="00E6385E"/>
    <w:rsid w:val="00E646DA"/>
    <w:rsid w:val="00E649EE"/>
    <w:rsid w:val="00E65AE6"/>
    <w:rsid w:val="00E66BB2"/>
    <w:rsid w:val="00E6713F"/>
    <w:rsid w:val="00E67C40"/>
    <w:rsid w:val="00E72B60"/>
    <w:rsid w:val="00E73384"/>
    <w:rsid w:val="00E753E4"/>
    <w:rsid w:val="00E75D80"/>
    <w:rsid w:val="00E75E84"/>
    <w:rsid w:val="00E77070"/>
    <w:rsid w:val="00E77F04"/>
    <w:rsid w:val="00E81401"/>
    <w:rsid w:val="00E81773"/>
    <w:rsid w:val="00E84FF6"/>
    <w:rsid w:val="00E85F92"/>
    <w:rsid w:val="00E86BA6"/>
    <w:rsid w:val="00E871D5"/>
    <w:rsid w:val="00E9136D"/>
    <w:rsid w:val="00E92A54"/>
    <w:rsid w:val="00E9329B"/>
    <w:rsid w:val="00E938D8"/>
    <w:rsid w:val="00E94B94"/>
    <w:rsid w:val="00E94BC8"/>
    <w:rsid w:val="00E96F48"/>
    <w:rsid w:val="00E97801"/>
    <w:rsid w:val="00EA04E5"/>
    <w:rsid w:val="00EA0946"/>
    <w:rsid w:val="00EA0E2B"/>
    <w:rsid w:val="00EA1E8B"/>
    <w:rsid w:val="00EA6BE0"/>
    <w:rsid w:val="00EB0A37"/>
    <w:rsid w:val="00EB2FDB"/>
    <w:rsid w:val="00EB3563"/>
    <w:rsid w:val="00EB37A9"/>
    <w:rsid w:val="00EB59DD"/>
    <w:rsid w:val="00EB5BE7"/>
    <w:rsid w:val="00EB6024"/>
    <w:rsid w:val="00EC12BB"/>
    <w:rsid w:val="00EC1C19"/>
    <w:rsid w:val="00EC3D31"/>
    <w:rsid w:val="00EC407B"/>
    <w:rsid w:val="00EC476F"/>
    <w:rsid w:val="00EC62D0"/>
    <w:rsid w:val="00EC6730"/>
    <w:rsid w:val="00EC6C02"/>
    <w:rsid w:val="00EC7DB0"/>
    <w:rsid w:val="00EC7FB9"/>
    <w:rsid w:val="00ED05AC"/>
    <w:rsid w:val="00ED3D67"/>
    <w:rsid w:val="00ED4F0B"/>
    <w:rsid w:val="00ED52C2"/>
    <w:rsid w:val="00ED6073"/>
    <w:rsid w:val="00ED6199"/>
    <w:rsid w:val="00ED7865"/>
    <w:rsid w:val="00ED79F2"/>
    <w:rsid w:val="00EE0EF1"/>
    <w:rsid w:val="00EE2895"/>
    <w:rsid w:val="00EE512A"/>
    <w:rsid w:val="00EE6AEF"/>
    <w:rsid w:val="00EF06D2"/>
    <w:rsid w:val="00EF0A0F"/>
    <w:rsid w:val="00EF0F12"/>
    <w:rsid w:val="00EF1527"/>
    <w:rsid w:val="00EF1978"/>
    <w:rsid w:val="00EF2644"/>
    <w:rsid w:val="00EF3616"/>
    <w:rsid w:val="00EF455D"/>
    <w:rsid w:val="00EF5626"/>
    <w:rsid w:val="00EF797E"/>
    <w:rsid w:val="00F00F29"/>
    <w:rsid w:val="00F020B0"/>
    <w:rsid w:val="00F02616"/>
    <w:rsid w:val="00F033DA"/>
    <w:rsid w:val="00F047AF"/>
    <w:rsid w:val="00F06011"/>
    <w:rsid w:val="00F106E7"/>
    <w:rsid w:val="00F1076D"/>
    <w:rsid w:val="00F1112D"/>
    <w:rsid w:val="00F12019"/>
    <w:rsid w:val="00F12F35"/>
    <w:rsid w:val="00F12FA2"/>
    <w:rsid w:val="00F131E0"/>
    <w:rsid w:val="00F1348F"/>
    <w:rsid w:val="00F13689"/>
    <w:rsid w:val="00F150D9"/>
    <w:rsid w:val="00F1628C"/>
    <w:rsid w:val="00F16A44"/>
    <w:rsid w:val="00F206CF"/>
    <w:rsid w:val="00F22531"/>
    <w:rsid w:val="00F22EE4"/>
    <w:rsid w:val="00F23FB9"/>
    <w:rsid w:val="00F24C2B"/>
    <w:rsid w:val="00F24F34"/>
    <w:rsid w:val="00F252B7"/>
    <w:rsid w:val="00F26472"/>
    <w:rsid w:val="00F272C5"/>
    <w:rsid w:val="00F34AE2"/>
    <w:rsid w:val="00F35112"/>
    <w:rsid w:val="00F35F46"/>
    <w:rsid w:val="00F36A54"/>
    <w:rsid w:val="00F36F34"/>
    <w:rsid w:val="00F42AE2"/>
    <w:rsid w:val="00F42CB2"/>
    <w:rsid w:val="00F46BD5"/>
    <w:rsid w:val="00F47361"/>
    <w:rsid w:val="00F50B7D"/>
    <w:rsid w:val="00F50FCA"/>
    <w:rsid w:val="00F51F1C"/>
    <w:rsid w:val="00F539F7"/>
    <w:rsid w:val="00F53F66"/>
    <w:rsid w:val="00F55D5E"/>
    <w:rsid w:val="00F56799"/>
    <w:rsid w:val="00F6071D"/>
    <w:rsid w:val="00F6217D"/>
    <w:rsid w:val="00F62E9A"/>
    <w:rsid w:val="00F637BB"/>
    <w:rsid w:val="00F64144"/>
    <w:rsid w:val="00F650E4"/>
    <w:rsid w:val="00F654FA"/>
    <w:rsid w:val="00F65B93"/>
    <w:rsid w:val="00F65DAB"/>
    <w:rsid w:val="00F66102"/>
    <w:rsid w:val="00F6627F"/>
    <w:rsid w:val="00F66D4B"/>
    <w:rsid w:val="00F677AC"/>
    <w:rsid w:val="00F67DE1"/>
    <w:rsid w:val="00F70092"/>
    <w:rsid w:val="00F7023C"/>
    <w:rsid w:val="00F71BBD"/>
    <w:rsid w:val="00F71CFB"/>
    <w:rsid w:val="00F739B2"/>
    <w:rsid w:val="00F74342"/>
    <w:rsid w:val="00F754C5"/>
    <w:rsid w:val="00F773A1"/>
    <w:rsid w:val="00F80C8B"/>
    <w:rsid w:val="00F821BD"/>
    <w:rsid w:val="00F82CD9"/>
    <w:rsid w:val="00F83231"/>
    <w:rsid w:val="00F85420"/>
    <w:rsid w:val="00F874BD"/>
    <w:rsid w:val="00F9022B"/>
    <w:rsid w:val="00F9060F"/>
    <w:rsid w:val="00F917CE"/>
    <w:rsid w:val="00F91B7B"/>
    <w:rsid w:val="00F91DEE"/>
    <w:rsid w:val="00F92A73"/>
    <w:rsid w:val="00F933FD"/>
    <w:rsid w:val="00F94CBD"/>
    <w:rsid w:val="00F96852"/>
    <w:rsid w:val="00F96DEC"/>
    <w:rsid w:val="00F96E19"/>
    <w:rsid w:val="00FA10A7"/>
    <w:rsid w:val="00FA16A7"/>
    <w:rsid w:val="00FA46B8"/>
    <w:rsid w:val="00FA4B52"/>
    <w:rsid w:val="00FA4DE2"/>
    <w:rsid w:val="00FA6FB3"/>
    <w:rsid w:val="00FA74CF"/>
    <w:rsid w:val="00FB09FD"/>
    <w:rsid w:val="00FB1097"/>
    <w:rsid w:val="00FB1441"/>
    <w:rsid w:val="00FB2719"/>
    <w:rsid w:val="00FB5710"/>
    <w:rsid w:val="00FB63D6"/>
    <w:rsid w:val="00FB6434"/>
    <w:rsid w:val="00FC477F"/>
    <w:rsid w:val="00FC49D1"/>
    <w:rsid w:val="00FC5519"/>
    <w:rsid w:val="00FC5848"/>
    <w:rsid w:val="00FC59D8"/>
    <w:rsid w:val="00FC5E70"/>
    <w:rsid w:val="00FC65BE"/>
    <w:rsid w:val="00FC6AC1"/>
    <w:rsid w:val="00FD03B8"/>
    <w:rsid w:val="00FD059C"/>
    <w:rsid w:val="00FD1EF5"/>
    <w:rsid w:val="00FD2925"/>
    <w:rsid w:val="00FD31A6"/>
    <w:rsid w:val="00FD471B"/>
    <w:rsid w:val="00FD48E8"/>
    <w:rsid w:val="00FD4BDF"/>
    <w:rsid w:val="00FE01CB"/>
    <w:rsid w:val="00FE132F"/>
    <w:rsid w:val="00FE51DE"/>
    <w:rsid w:val="00FE5EB3"/>
    <w:rsid w:val="00FE6AA6"/>
    <w:rsid w:val="00FF078F"/>
    <w:rsid w:val="00FF4902"/>
    <w:rsid w:val="00FF51B0"/>
    <w:rsid w:val="00FF52C8"/>
    <w:rsid w:val="00FF5CC7"/>
    <w:rsid w:val="00FF5F13"/>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E94BC8"/>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0051DA"/>
    <w:pPr>
      <w:keepNext/>
      <w:keepLines/>
      <w:spacing w:before="240"/>
      <w:jc w:val="center"/>
      <w:outlineLvl w:val="1"/>
    </w:pPr>
    <w:rPr>
      <w:rFonts w:eastAsiaTheme="majorEastAsia" w:cstheme="majorBidi"/>
      <w:b/>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BC8"/>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0051DA"/>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paragraph" w:customStyle="1" w:styleId="Body">
    <w:name w:val="Body"/>
    <w:rsid w:val="007D02F9"/>
    <w:pPr>
      <w:spacing w:after="0" w:line="240" w:lineRule="auto"/>
    </w:pPr>
    <w:rPr>
      <w:rFonts w:ascii="Helvetica Neue" w:eastAsia="Helvetica Neue" w:hAnsi="Helvetica Neue" w:cs="Helvetica Neue"/>
      <w:color w:val="000000"/>
      <w14:textOutline w14:w="0" w14:cap="flat" w14:cmpd="sng" w14:algn="ctr">
        <w14:noFill/>
        <w14:prstDash w14:val="solid"/>
        <w14:bevel/>
      </w14:textOutline>
    </w:rPr>
  </w:style>
  <w:style w:type="character" w:customStyle="1" w:styleId="text">
    <w:name w:val="text"/>
    <w:basedOn w:val="DefaultParagraphFont"/>
    <w:rsid w:val="005F3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99296777">
      <w:bodyDiv w:val="1"/>
      <w:marLeft w:val="0"/>
      <w:marRight w:val="0"/>
      <w:marTop w:val="0"/>
      <w:marBottom w:val="0"/>
      <w:divBdr>
        <w:top w:val="none" w:sz="0" w:space="0" w:color="auto"/>
        <w:left w:val="none" w:sz="0" w:space="0" w:color="auto"/>
        <w:bottom w:val="none" w:sz="0" w:space="0" w:color="auto"/>
        <w:right w:val="none" w:sz="0" w:space="0" w:color="auto"/>
      </w:divBdr>
    </w:div>
    <w:div w:id="200441244">
      <w:bodyDiv w:val="1"/>
      <w:marLeft w:val="0"/>
      <w:marRight w:val="0"/>
      <w:marTop w:val="0"/>
      <w:marBottom w:val="0"/>
      <w:divBdr>
        <w:top w:val="none" w:sz="0" w:space="0" w:color="auto"/>
        <w:left w:val="none" w:sz="0" w:space="0" w:color="auto"/>
        <w:bottom w:val="none" w:sz="0" w:space="0" w:color="auto"/>
        <w:right w:val="none" w:sz="0" w:space="0" w:color="auto"/>
      </w:divBdr>
    </w:div>
    <w:div w:id="396709610">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1131">
      <w:bodyDiv w:val="1"/>
      <w:marLeft w:val="0"/>
      <w:marRight w:val="0"/>
      <w:marTop w:val="0"/>
      <w:marBottom w:val="0"/>
      <w:divBdr>
        <w:top w:val="none" w:sz="0" w:space="0" w:color="auto"/>
        <w:left w:val="none" w:sz="0" w:space="0" w:color="auto"/>
        <w:bottom w:val="none" w:sz="0" w:space="0" w:color="auto"/>
        <w:right w:val="none" w:sz="0" w:space="0" w:color="auto"/>
      </w:divBdr>
      <w:divsChild>
        <w:div w:id="807095158">
          <w:marLeft w:val="0"/>
          <w:marRight w:val="0"/>
          <w:marTop w:val="0"/>
          <w:marBottom w:val="180"/>
          <w:divBdr>
            <w:top w:val="none" w:sz="0" w:space="0" w:color="auto"/>
            <w:left w:val="none" w:sz="0" w:space="0" w:color="auto"/>
            <w:bottom w:val="none" w:sz="0" w:space="0" w:color="auto"/>
            <w:right w:val="none" w:sz="0" w:space="0" w:color="auto"/>
          </w:divBdr>
        </w:div>
        <w:div w:id="2071994959">
          <w:marLeft w:val="0"/>
          <w:marRight w:val="0"/>
          <w:marTop w:val="0"/>
          <w:marBottom w:val="180"/>
          <w:divBdr>
            <w:top w:val="none" w:sz="0" w:space="0" w:color="auto"/>
            <w:left w:val="none" w:sz="0" w:space="0" w:color="auto"/>
            <w:bottom w:val="none" w:sz="0" w:space="0" w:color="auto"/>
            <w:right w:val="none" w:sz="0" w:space="0" w:color="auto"/>
          </w:divBdr>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47307917">
      <w:bodyDiv w:val="1"/>
      <w:marLeft w:val="0"/>
      <w:marRight w:val="0"/>
      <w:marTop w:val="0"/>
      <w:marBottom w:val="0"/>
      <w:divBdr>
        <w:top w:val="none" w:sz="0" w:space="0" w:color="auto"/>
        <w:left w:val="none" w:sz="0" w:space="0" w:color="auto"/>
        <w:bottom w:val="none" w:sz="0" w:space="0" w:color="auto"/>
        <w:right w:val="none" w:sz="0" w:space="0" w:color="auto"/>
      </w:divBdr>
    </w:div>
    <w:div w:id="1314991256">
      <w:bodyDiv w:val="1"/>
      <w:marLeft w:val="0"/>
      <w:marRight w:val="0"/>
      <w:marTop w:val="0"/>
      <w:marBottom w:val="0"/>
      <w:divBdr>
        <w:top w:val="none" w:sz="0" w:space="0" w:color="auto"/>
        <w:left w:val="none" w:sz="0" w:space="0" w:color="auto"/>
        <w:bottom w:val="none" w:sz="0" w:space="0" w:color="auto"/>
        <w:right w:val="none" w:sz="0" w:space="0" w:color="auto"/>
      </w:divBdr>
      <w:divsChild>
        <w:div w:id="68119031">
          <w:marLeft w:val="0"/>
          <w:marRight w:val="0"/>
          <w:marTop w:val="0"/>
          <w:marBottom w:val="0"/>
          <w:divBdr>
            <w:top w:val="none" w:sz="0" w:space="0" w:color="auto"/>
            <w:left w:val="none" w:sz="0" w:space="0" w:color="auto"/>
            <w:bottom w:val="none" w:sz="0" w:space="0" w:color="auto"/>
            <w:right w:val="none" w:sz="0" w:space="0" w:color="auto"/>
          </w:divBdr>
        </w:div>
        <w:div w:id="1453935300">
          <w:marLeft w:val="0"/>
          <w:marRight w:val="0"/>
          <w:marTop w:val="0"/>
          <w:marBottom w:val="0"/>
          <w:divBdr>
            <w:top w:val="none" w:sz="0" w:space="0" w:color="auto"/>
            <w:left w:val="none" w:sz="0" w:space="0" w:color="auto"/>
            <w:bottom w:val="none" w:sz="0" w:space="0" w:color="auto"/>
            <w:right w:val="none" w:sz="0" w:space="0" w:color="auto"/>
          </w:divBdr>
        </w:div>
      </w:divsChild>
    </w:div>
    <w:div w:id="1328053792">
      <w:bodyDiv w:val="1"/>
      <w:marLeft w:val="0"/>
      <w:marRight w:val="0"/>
      <w:marTop w:val="0"/>
      <w:marBottom w:val="0"/>
      <w:divBdr>
        <w:top w:val="none" w:sz="0" w:space="0" w:color="auto"/>
        <w:left w:val="none" w:sz="0" w:space="0" w:color="auto"/>
        <w:bottom w:val="none" w:sz="0" w:space="0" w:color="auto"/>
        <w:right w:val="none" w:sz="0" w:space="0" w:color="auto"/>
      </w:divBdr>
    </w:div>
    <w:div w:id="1547990559">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670133307">
      <w:bodyDiv w:val="1"/>
      <w:marLeft w:val="0"/>
      <w:marRight w:val="0"/>
      <w:marTop w:val="0"/>
      <w:marBottom w:val="0"/>
      <w:divBdr>
        <w:top w:val="none" w:sz="0" w:space="0" w:color="auto"/>
        <w:left w:val="none" w:sz="0" w:space="0" w:color="auto"/>
        <w:bottom w:val="none" w:sz="0" w:space="0" w:color="auto"/>
        <w:right w:val="none" w:sz="0" w:space="0" w:color="auto"/>
      </w:divBdr>
    </w:div>
    <w:div w:id="1738429421">
      <w:bodyDiv w:val="1"/>
      <w:marLeft w:val="0"/>
      <w:marRight w:val="0"/>
      <w:marTop w:val="0"/>
      <w:marBottom w:val="0"/>
      <w:divBdr>
        <w:top w:val="none" w:sz="0" w:space="0" w:color="auto"/>
        <w:left w:val="none" w:sz="0" w:space="0" w:color="auto"/>
        <w:bottom w:val="none" w:sz="0" w:space="0" w:color="auto"/>
        <w:right w:val="none" w:sz="0" w:space="0" w:color="auto"/>
      </w:divBdr>
    </w:div>
    <w:div w:id="1755591489">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1898934602">
      <w:bodyDiv w:val="1"/>
      <w:marLeft w:val="0"/>
      <w:marRight w:val="0"/>
      <w:marTop w:val="0"/>
      <w:marBottom w:val="0"/>
      <w:divBdr>
        <w:top w:val="none" w:sz="0" w:space="0" w:color="auto"/>
        <w:left w:val="none" w:sz="0" w:space="0" w:color="auto"/>
        <w:bottom w:val="none" w:sz="0" w:space="0" w:color="auto"/>
        <w:right w:val="none" w:sz="0" w:space="0" w:color="auto"/>
      </w:divBdr>
      <w:divsChild>
        <w:div w:id="1941402101">
          <w:marLeft w:val="0"/>
          <w:marRight w:val="0"/>
          <w:marTop w:val="0"/>
          <w:marBottom w:val="0"/>
          <w:divBdr>
            <w:top w:val="none" w:sz="0" w:space="0" w:color="auto"/>
            <w:left w:val="none" w:sz="0" w:space="0" w:color="auto"/>
            <w:bottom w:val="none" w:sz="0" w:space="0" w:color="auto"/>
            <w:right w:val="none" w:sz="0" w:space="0" w:color="auto"/>
          </w:divBdr>
        </w:div>
      </w:divsChild>
    </w:div>
    <w:div w:id="195035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248</TotalTime>
  <Pages>6</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5</cp:revision>
  <cp:lastPrinted>2020-03-28T18:32:00Z</cp:lastPrinted>
  <dcterms:created xsi:type="dcterms:W3CDTF">2022-04-28T18:22:00Z</dcterms:created>
  <dcterms:modified xsi:type="dcterms:W3CDTF">2022-05-01T19:54:00Z</dcterms:modified>
</cp:coreProperties>
</file>