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1B344BAA" w:rsidR="00237BE3" w:rsidRPr="00BB61EA" w:rsidRDefault="00FC7654" w:rsidP="00237BE3">
      <w:pPr>
        <w:jc w:val="center"/>
        <w:rPr>
          <w:rFonts w:cs="Times New Roman"/>
          <w:b/>
          <w:bCs/>
          <w:szCs w:val="24"/>
        </w:rPr>
      </w:pPr>
      <w:r>
        <w:rPr>
          <w:rFonts w:cs="Times New Roman"/>
          <w:b/>
          <w:bCs/>
          <w:szCs w:val="24"/>
        </w:rPr>
        <w:t>Leadership Audit Analysis</w:t>
      </w:r>
      <w:r w:rsidR="004B3ACC">
        <w:rPr>
          <w:rFonts w:cs="Times New Roman"/>
          <w:b/>
          <w:bCs/>
          <w:szCs w:val="24"/>
        </w:rPr>
        <w:t xml:space="preserve">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22C2DAA1" w:rsidR="00237BE3" w:rsidRPr="00BB61EA" w:rsidRDefault="00237BE3" w:rsidP="00237BE3">
      <w:pPr>
        <w:jc w:val="center"/>
        <w:rPr>
          <w:rFonts w:cs="Times New Roman"/>
          <w:szCs w:val="24"/>
        </w:rPr>
      </w:pPr>
      <w:r w:rsidRPr="00BB61EA">
        <w:rPr>
          <w:rFonts w:cs="Times New Roman"/>
          <w:szCs w:val="24"/>
        </w:rPr>
        <w:t xml:space="preserve">Submitted to Dr. </w:t>
      </w:r>
      <w:r w:rsidR="004B3ACC">
        <w:rPr>
          <w:rFonts w:cs="Times New Roman"/>
          <w:szCs w:val="24"/>
        </w:rPr>
        <w:t>Morris Baker</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16AB57F7" w:rsidR="00237BE3" w:rsidRPr="00BB61EA" w:rsidRDefault="004B3ACC" w:rsidP="00237BE3">
      <w:pPr>
        <w:jc w:val="center"/>
        <w:rPr>
          <w:rFonts w:cs="Times New Roman"/>
          <w:szCs w:val="24"/>
        </w:rPr>
      </w:pPr>
      <w:r>
        <w:rPr>
          <w:rFonts w:cs="Times New Roman"/>
          <w:szCs w:val="24"/>
        </w:rPr>
        <w:t>LEAD 510-D11</w:t>
      </w:r>
    </w:p>
    <w:p w14:paraId="6F1E1C96" w14:textId="15CEB9DC" w:rsidR="00237BE3" w:rsidRPr="00BB61EA" w:rsidRDefault="004B3ACC" w:rsidP="00237BE3">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1E262423"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055A9D">
        <w:rPr>
          <w:rFonts w:cs="Times New Roman"/>
          <w:szCs w:val="24"/>
        </w:rPr>
        <w:t>2</w:t>
      </w:r>
      <w:r w:rsidR="00FC7654">
        <w:rPr>
          <w:rFonts w:cs="Times New Roman"/>
          <w:szCs w:val="24"/>
        </w:rPr>
        <w:t>9</w:t>
      </w:r>
      <w:r>
        <w:rPr>
          <w:rFonts w:cs="Times New Roman"/>
          <w:szCs w:val="24"/>
        </w:rPr>
        <w:t>, 2020</w:t>
      </w:r>
    </w:p>
    <w:p w14:paraId="5153E376" w14:textId="2BD80131" w:rsidR="002E5EE9" w:rsidRPr="00BB61EA" w:rsidRDefault="002E5EE9" w:rsidP="002E5EE9">
      <w:pPr>
        <w:jc w:val="center"/>
        <w:rPr>
          <w:rFonts w:cs="Times New Roman"/>
          <w:szCs w:val="24"/>
        </w:rPr>
      </w:pPr>
    </w:p>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77777777" w:rsidR="00FB6434" w:rsidRDefault="0034114C" w:rsidP="00795183">
      <w:pPr>
        <w:pStyle w:val="Heading1"/>
      </w:pPr>
      <w:bookmarkStart w:id="2" w:name="_Toc36302392"/>
      <w:bookmarkStart w:id="3" w:name="_Toc56985423"/>
      <w:r w:rsidRPr="00BB61EA">
        <w:lastRenderedPageBreak/>
        <w:t>Introduction</w:t>
      </w:r>
      <w:bookmarkEnd w:id="2"/>
      <w:bookmarkEnd w:id="3"/>
    </w:p>
    <w:p w14:paraId="785CCF28" w14:textId="5011F005" w:rsidR="005203A1" w:rsidRDefault="00CA017E" w:rsidP="00CA017E">
      <w:pPr>
        <w:ind w:firstLine="720"/>
      </w:pPr>
      <w:r>
        <w:t xml:space="preserve">The question of what makes a Christian leader is one that will continue to occupy the minds of many Christian scholars. Throughout church history, many Christian scholars have </w:t>
      </w:r>
      <w:r w:rsidR="001E66AD">
        <w:t xml:space="preserve">learnt, </w:t>
      </w:r>
      <w:r>
        <w:t>written books, taught in seminars and even benchmarked on various leadership models</w:t>
      </w:r>
      <w:r w:rsidR="000931EE">
        <w:t>.</w:t>
      </w:r>
      <w:r>
        <w:t xml:space="preserve"> </w:t>
      </w:r>
      <w:r w:rsidR="000931EE">
        <w:t>S</w:t>
      </w:r>
      <w:r>
        <w:t>till to this da</w:t>
      </w:r>
      <w:r w:rsidR="000931EE">
        <w:t>y however,</w:t>
      </w:r>
      <w:r>
        <w:t xml:space="preserve"> there is always something old</w:t>
      </w:r>
      <w:r w:rsidR="00355A12">
        <w:t xml:space="preserve"> and something new</w:t>
      </w:r>
      <w:r>
        <w:t xml:space="preserve"> to learn </w:t>
      </w:r>
      <w:r w:rsidR="00355A12">
        <w:t xml:space="preserve">from </w:t>
      </w:r>
      <w:r w:rsidR="001E66AD">
        <w:t>what makes a Christian leader</w:t>
      </w:r>
      <w:r w:rsidR="000931EE">
        <w:t xml:space="preserve">. </w:t>
      </w:r>
      <w:r w:rsidR="001D4735">
        <w:t>God</w:t>
      </w:r>
      <w:r w:rsidR="000931EE">
        <w:t xml:space="preserve"> has </w:t>
      </w:r>
      <w:r>
        <w:t>already</w:t>
      </w:r>
      <w:r w:rsidR="000931EE">
        <w:t xml:space="preserve"> left us</w:t>
      </w:r>
      <w:r>
        <w:t xml:space="preserve"> a blueprint in the life of </w:t>
      </w:r>
      <w:r w:rsidR="001E66AD">
        <w:t>Jesus</w:t>
      </w:r>
      <w:r>
        <w:t xml:space="preserve"> </w:t>
      </w:r>
      <w:r w:rsidR="001E66AD">
        <w:t>Christ</w:t>
      </w:r>
      <w:r w:rsidR="000931EE">
        <w:t>. Any serious leader should therefore place his leadership against that blueprint and see if they match. The process of matching one’s leadership against Christ’s leadership model is what is referred to in this paper as the leadership audit analysis.</w:t>
      </w:r>
    </w:p>
    <w:p w14:paraId="32BCBEB5" w14:textId="3FF6E63B" w:rsidR="005B425C" w:rsidRDefault="005B425C" w:rsidP="00CA017E">
      <w:pPr>
        <w:ind w:firstLine="720"/>
      </w:pPr>
      <w:r>
        <w:t>The leadership audit</w:t>
      </w:r>
      <w:r w:rsidR="000931EE">
        <w:t xml:space="preserve"> analysis</w:t>
      </w:r>
      <w:r w:rsidR="002D7985">
        <w:t xml:space="preserve"> is important as it </w:t>
      </w:r>
      <w:r>
        <w:t>helps a leader be aware of their</w:t>
      </w:r>
      <w:r w:rsidR="002D7985">
        <w:t xml:space="preserve"> strength</w:t>
      </w:r>
      <w:r>
        <w:t>s</w:t>
      </w:r>
      <w:r w:rsidR="002D7985">
        <w:t xml:space="preserve"> and weakness</w:t>
      </w:r>
      <w:r>
        <w:t>es</w:t>
      </w:r>
      <w:r w:rsidR="002D7985">
        <w:t>.</w:t>
      </w:r>
      <w:r>
        <w:t xml:space="preserve"> By asking thought provoking questions, </w:t>
      </w:r>
      <w:r w:rsidR="00485BA0">
        <w:t>it</w:t>
      </w:r>
      <w:r>
        <w:t xml:space="preserve"> helps an individual to discern what they should be doing.</w:t>
      </w:r>
      <w:r w:rsidR="002D7985">
        <w:t xml:space="preserve"> </w:t>
      </w:r>
      <w:r>
        <w:t xml:space="preserve"> Aubrey offers another reason in which he says, </w:t>
      </w:r>
      <w:r w:rsidR="000931EE">
        <w:t>“</w:t>
      </w:r>
      <w:r>
        <w:t>it is imp</w:t>
      </w:r>
      <w:r w:rsidRPr="005B425C">
        <w:t>erative that we clarify and understand the issues surrounding what it means to be a leader in today’s innovative, fast-changing ministry landscape</w:t>
      </w:r>
      <w:r>
        <w:t>.”</w:t>
      </w:r>
      <w:r>
        <w:rPr>
          <w:rStyle w:val="FootnoteReference"/>
        </w:rPr>
        <w:footnoteReference w:id="1"/>
      </w:r>
    </w:p>
    <w:p w14:paraId="27600CCD" w14:textId="7109FE17" w:rsidR="006D616D" w:rsidRPr="00DF0C83" w:rsidRDefault="00DD5E3B" w:rsidP="00DF0C83">
      <w:pPr>
        <w:ind w:firstLine="720"/>
      </w:pPr>
      <w:r>
        <w:t>Th</w:t>
      </w:r>
      <w:r w:rsidR="003552A1">
        <w:t>e</w:t>
      </w:r>
      <w:r>
        <w:t xml:space="preserve"> purpose of this paper </w:t>
      </w:r>
      <w:r w:rsidR="005B425C">
        <w:t xml:space="preserve">therefore, </w:t>
      </w:r>
      <w:r>
        <w:t xml:space="preserve">is to briefly analyze </w:t>
      </w:r>
      <w:r w:rsidR="002D7985">
        <w:t>my v</w:t>
      </w:r>
      <w:r>
        <w:t xml:space="preserve">arious leadership audits. </w:t>
      </w:r>
      <w:r w:rsidR="003552A1">
        <w:t xml:space="preserve">In this paper, I shall </w:t>
      </w:r>
      <w:r w:rsidR="005B425C">
        <w:t xml:space="preserve">provide analysis of myself </w:t>
      </w:r>
      <w:r w:rsidR="00DF0C83">
        <w:t>as a</w:t>
      </w:r>
      <w:r w:rsidR="005B425C">
        <w:t xml:space="preserve"> Christian</w:t>
      </w:r>
      <w:r w:rsidR="003552A1">
        <w:t xml:space="preserve"> leader</w:t>
      </w:r>
      <w:r w:rsidR="00DF0C83">
        <w:t xml:space="preserve"> and </w:t>
      </w:r>
      <w:r w:rsidR="003552A1">
        <w:t>a servant leader</w:t>
      </w:r>
      <w:r w:rsidR="00DF0C83">
        <w:t xml:space="preserve">. </w:t>
      </w:r>
      <w:r w:rsidR="003552A1">
        <w:t xml:space="preserve">Afterwards, </w:t>
      </w:r>
      <w:r w:rsidR="002D7985">
        <w:t xml:space="preserve">I shall give an </w:t>
      </w:r>
      <w:r w:rsidR="003552A1">
        <w:t xml:space="preserve">analysis of what helps </w:t>
      </w:r>
      <w:r w:rsidR="002D7985">
        <w:t>my</w:t>
      </w:r>
      <w:r w:rsidR="003552A1">
        <w:t xml:space="preserve"> credibility</w:t>
      </w:r>
      <w:r w:rsidR="002D7985">
        <w:t xml:space="preserve"> as a leader</w:t>
      </w:r>
      <w:r w:rsidR="00DF0C83">
        <w:t xml:space="preserve">, </w:t>
      </w:r>
      <w:r w:rsidR="003552A1">
        <w:t>my spiritual gifts.</w:t>
      </w:r>
      <w:r w:rsidR="002D7985">
        <w:t xml:space="preserve"> my natural gifts</w:t>
      </w:r>
      <w:r w:rsidR="00DF0C83">
        <w:t xml:space="preserve">, </w:t>
      </w:r>
      <w:r w:rsidR="002D7985">
        <w:t>my passion for missions, youth and music. I will also analyze my character and specifically on how it pertains to leadership. An analysis of relational and task skills shall follow. Leadership style. Church structure, core values and pastor-organizational fit audit will conclude the paper</w:t>
      </w:r>
      <w:r w:rsidR="00436241">
        <w:t>.</w:t>
      </w:r>
    </w:p>
    <w:p w14:paraId="3C887EC6" w14:textId="2C5DD924" w:rsidR="00403018" w:rsidRDefault="00403018" w:rsidP="00DF0C83">
      <w:pPr>
        <w:pStyle w:val="Heading1"/>
      </w:pPr>
      <w:r w:rsidRPr="00951CB0">
        <w:lastRenderedPageBreak/>
        <w:t>Christian Leader</w:t>
      </w:r>
    </w:p>
    <w:p w14:paraId="0D9EFFB6" w14:textId="7127AEBE" w:rsidR="006D616D" w:rsidRDefault="001915D5" w:rsidP="003552A1">
      <w:pPr>
        <w:spacing w:after="100" w:afterAutospacing="1"/>
        <w:ind w:firstLine="720"/>
        <w:rPr>
          <w:rFonts w:eastAsia="Times New Roman" w:cs="Times New Roman"/>
          <w:szCs w:val="24"/>
        </w:rPr>
      </w:pPr>
      <w:r>
        <w:rPr>
          <w:rFonts w:eastAsia="Times New Roman" w:cs="Times New Roman"/>
          <w:szCs w:val="24"/>
        </w:rPr>
        <w:t>From the Christian Audit and l</w:t>
      </w:r>
      <w:r w:rsidR="001D18F3">
        <w:rPr>
          <w:rFonts w:eastAsia="Times New Roman" w:cs="Times New Roman"/>
          <w:szCs w:val="24"/>
        </w:rPr>
        <w:t xml:space="preserve">ooking at the distinctives of Christian leadership, I realize that there are some key elements that I consider myself to have attained. Firstly, </w:t>
      </w:r>
      <w:r w:rsidR="00126054">
        <w:rPr>
          <w:rFonts w:eastAsia="Times New Roman" w:cs="Times New Roman"/>
          <w:szCs w:val="24"/>
        </w:rPr>
        <w:t xml:space="preserve">is the aspect of conversion which is the core of Christian leadership. Over </w:t>
      </w:r>
      <w:r>
        <w:rPr>
          <w:rFonts w:eastAsia="Times New Roman" w:cs="Times New Roman"/>
          <w:szCs w:val="24"/>
        </w:rPr>
        <w:t>twenty-six</w:t>
      </w:r>
      <w:r w:rsidR="00126054">
        <w:rPr>
          <w:rFonts w:eastAsia="Times New Roman" w:cs="Times New Roman"/>
          <w:szCs w:val="24"/>
        </w:rPr>
        <w:t xml:space="preserve"> years ago, I </w:t>
      </w:r>
      <w:r w:rsidR="00DD5E3B">
        <w:rPr>
          <w:rFonts w:eastAsia="Times New Roman" w:cs="Times New Roman"/>
          <w:szCs w:val="24"/>
        </w:rPr>
        <w:t xml:space="preserve">recognized that </w:t>
      </w:r>
      <w:r w:rsidR="00126054">
        <w:rPr>
          <w:rFonts w:eastAsia="Times New Roman" w:cs="Times New Roman"/>
          <w:szCs w:val="24"/>
        </w:rPr>
        <w:t>I am a sinner</w:t>
      </w:r>
      <w:r w:rsidR="00DD5E3B">
        <w:rPr>
          <w:rFonts w:eastAsia="Times New Roman" w:cs="Times New Roman"/>
          <w:szCs w:val="24"/>
        </w:rPr>
        <w:t xml:space="preserve">, repented of </w:t>
      </w:r>
      <w:r w:rsidR="00126054">
        <w:rPr>
          <w:rFonts w:eastAsia="Times New Roman" w:cs="Times New Roman"/>
          <w:szCs w:val="24"/>
        </w:rPr>
        <w:t>my</w:t>
      </w:r>
      <w:r w:rsidR="00DD5E3B">
        <w:rPr>
          <w:rFonts w:eastAsia="Times New Roman" w:cs="Times New Roman"/>
          <w:szCs w:val="24"/>
        </w:rPr>
        <w:t xml:space="preserve"> sins and accepted Jesus Christ as</w:t>
      </w:r>
      <w:r w:rsidR="00A4032B">
        <w:rPr>
          <w:rFonts w:eastAsia="Times New Roman" w:cs="Times New Roman"/>
          <w:szCs w:val="24"/>
        </w:rPr>
        <w:t xml:space="preserve"> </w:t>
      </w:r>
      <w:r w:rsidR="00126054">
        <w:rPr>
          <w:rFonts w:eastAsia="Times New Roman" w:cs="Times New Roman"/>
          <w:szCs w:val="24"/>
        </w:rPr>
        <w:t>my</w:t>
      </w:r>
      <w:r w:rsidR="00A4032B">
        <w:rPr>
          <w:rFonts w:eastAsia="Times New Roman" w:cs="Times New Roman"/>
          <w:szCs w:val="24"/>
        </w:rPr>
        <w:t xml:space="preserve"> </w:t>
      </w:r>
      <w:r w:rsidR="00DD5E3B">
        <w:rPr>
          <w:rFonts w:eastAsia="Times New Roman" w:cs="Times New Roman"/>
          <w:szCs w:val="24"/>
        </w:rPr>
        <w:t>personal Savior.</w:t>
      </w:r>
      <w:r w:rsidR="00126054">
        <w:rPr>
          <w:rFonts w:eastAsia="Times New Roman" w:cs="Times New Roman"/>
          <w:szCs w:val="24"/>
        </w:rPr>
        <w:t xml:space="preserve">  Ever since my</w:t>
      </w:r>
      <w:r w:rsidR="00A4032B">
        <w:rPr>
          <w:rFonts w:eastAsia="Times New Roman" w:cs="Times New Roman"/>
          <w:szCs w:val="24"/>
        </w:rPr>
        <w:t xml:space="preserve"> coming to the faith, </w:t>
      </w:r>
      <w:r w:rsidR="00126054">
        <w:rPr>
          <w:rFonts w:eastAsia="Times New Roman" w:cs="Times New Roman"/>
          <w:szCs w:val="24"/>
        </w:rPr>
        <w:t>I have continued to pursue Christ though sometimes with wavering commitment. My first stab at leadership was purely for wrong motives. I accepted to be a Christian leader because people wanted me to be one. I had no idea that I was supposed to lead</w:t>
      </w:r>
      <w:r w:rsidR="0020487F">
        <w:rPr>
          <w:rFonts w:eastAsia="Times New Roman" w:cs="Times New Roman"/>
          <w:szCs w:val="24"/>
        </w:rPr>
        <w:t xml:space="preserve"> people</w:t>
      </w:r>
      <w:r w:rsidR="00126054">
        <w:rPr>
          <w:rFonts w:eastAsia="Times New Roman" w:cs="Times New Roman"/>
          <w:szCs w:val="24"/>
        </w:rPr>
        <w:t xml:space="preserve"> for the glory of God. In my current state however, God has opened my eyes to see that </w:t>
      </w:r>
      <w:r w:rsidR="0020487F">
        <w:rPr>
          <w:rFonts w:eastAsia="Times New Roman" w:cs="Times New Roman"/>
          <w:szCs w:val="24"/>
        </w:rPr>
        <w:t>my</w:t>
      </w:r>
      <w:r w:rsidR="00126054">
        <w:rPr>
          <w:rFonts w:eastAsia="Times New Roman" w:cs="Times New Roman"/>
          <w:szCs w:val="24"/>
        </w:rPr>
        <w:t xml:space="preserve"> pastoral position </w:t>
      </w:r>
      <w:r w:rsidR="0020487F">
        <w:rPr>
          <w:rFonts w:eastAsia="Times New Roman" w:cs="Times New Roman"/>
          <w:szCs w:val="24"/>
        </w:rPr>
        <w:t>is intended to</w:t>
      </w:r>
      <w:r w:rsidR="00126054">
        <w:rPr>
          <w:rFonts w:eastAsia="Times New Roman" w:cs="Times New Roman"/>
          <w:szCs w:val="24"/>
        </w:rPr>
        <w:t xml:space="preserve"> bring </w:t>
      </w:r>
      <w:r>
        <w:rPr>
          <w:rFonts w:eastAsia="Times New Roman" w:cs="Times New Roman"/>
          <w:szCs w:val="24"/>
        </w:rPr>
        <w:t>him</w:t>
      </w:r>
      <w:r w:rsidR="00126054">
        <w:rPr>
          <w:rFonts w:eastAsia="Times New Roman" w:cs="Times New Roman"/>
          <w:szCs w:val="24"/>
        </w:rPr>
        <w:t xml:space="preserve"> glory. Sometimes this is not easy because our current church appraisal system has a serious emphasis on performance. Sometimes I find myself doing ministry because I want a better appraisal</w:t>
      </w:r>
      <w:r w:rsidR="00436241">
        <w:rPr>
          <w:rFonts w:eastAsia="Times New Roman" w:cs="Times New Roman"/>
          <w:szCs w:val="24"/>
        </w:rPr>
        <w:t>. G</w:t>
      </w:r>
      <w:r>
        <w:rPr>
          <w:rFonts w:eastAsia="Times New Roman" w:cs="Times New Roman"/>
          <w:szCs w:val="24"/>
        </w:rPr>
        <w:t xml:space="preserve">enerally, </w:t>
      </w:r>
      <w:r w:rsidR="00436241">
        <w:rPr>
          <w:rFonts w:eastAsia="Times New Roman" w:cs="Times New Roman"/>
          <w:szCs w:val="24"/>
        </w:rPr>
        <w:t xml:space="preserve">however </w:t>
      </w:r>
      <w:r>
        <w:rPr>
          <w:rFonts w:eastAsia="Times New Roman" w:cs="Times New Roman"/>
          <w:szCs w:val="24"/>
        </w:rPr>
        <w:t>I have weathered selfish motives to advance the kingdom of God.</w:t>
      </w:r>
      <w:r w:rsidR="00126054">
        <w:rPr>
          <w:rFonts w:eastAsia="Times New Roman" w:cs="Times New Roman"/>
          <w:szCs w:val="24"/>
        </w:rPr>
        <w:t xml:space="preserve"> </w:t>
      </w:r>
      <w:r>
        <w:rPr>
          <w:rFonts w:eastAsia="Times New Roman" w:cs="Times New Roman"/>
          <w:szCs w:val="24"/>
        </w:rPr>
        <w:t>For these reasons, I believe that’s why my personal audit indicated that I am a strong Christian leader with a score of 9.</w:t>
      </w:r>
    </w:p>
    <w:p w14:paraId="5B7455CF" w14:textId="3AC40921" w:rsidR="00403018" w:rsidRDefault="00403018" w:rsidP="00795183">
      <w:pPr>
        <w:pStyle w:val="Heading1"/>
      </w:pPr>
      <w:r w:rsidRPr="00951CB0">
        <w:t>Servant Leader</w:t>
      </w:r>
    </w:p>
    <w:p w14:paraId="1C4D4B81" w14:textId="0961854F" w:rsidR="002B4D10" w:rsidRDefault="0042497D" w:rsidP="00EA5D5A">
      <w:pPr>
        <w:spacing w:after="100" w:afterAutospacing="1"/>
        <w:ind w:firstLine="720"/>
        <w:rPr>
          <w:rFonts w:eastAsia="Times New Roman" w:cs="Times New Roman"/>
          <w:szCs w:val="24"/>
        </w:rPr>
      </w:pPr>
      <w:r>
        <w:rPr>
          <w:rFonts w:eastAsia="Times New Roman" w:cs="Times New Roman"/>
          <w:szCs w:val="24"/>
        </w:rPr>
        <w:t>Often,</w:t>
      </w:r>
      <w:r w:rsidR="001915D5">
        <w:rPr>
          <w:rFonts w:eastAsia="Times New Roman" w:cs="Times New Roman"/>
          <w:szCs w:val="24"/>
        </w:rPr>
        <w:t xml:space="preserve"> I see myself as a servant leader but when I look at the life of </w:t>
      </w:r>
      <w:r>
        <w:rPr>
          <w:rFonts w:eastAsia="Times New Roman" w:cs="Times New Roman"/>
          <w:szCs w:val="24"/>
        </w:rPr>
        <w:t>Christ</w:t>
      </w:r>
      <w:r w:rsidR="001915D5">
        <w:rPr>
          <w:rFonts w:eastAsia="Times New Roman" w:cs="Times New Roman"/>
          <w:szCs w:val="24"/>
        </w:rPr>
        <w:t xml:space="preserve"> and compare it to mine, I </w:t>
      </w:r>
      <w:r>
        <w:rPr>
          <w:rFonts w:eastAsia="Times New Roman" w:cs="Times New Roman"/>
          <w:szCs w:val="24"/>
        </w:rPr>
        <w:t>feel ashamed</w:t>
      </w:r>
      <w:r w:rsidR="001915D5">
        <w:rPr>
          <w:rFonts w:eastAsia="Times New Roman" w:cs="Times New Roman"/>
          <w:szCs w:val="24"/>
        </w:rPr>
        <w:t xml:space="preserve">. </w:t>
      </w:r>
      <w:r>
        <w:rPr>
          <w:rFonts w:eastAsia="Times New Roman" w:cs="Times New Roman"/>
          <w:szCs w:val="24"/>
        </w:rPr>
        <w:t>I realize that I am far away from being the servant leader that Jesus Christ was.</w:t>
      </w:r>
      <w:r w:rsidR="004C3A3F">
        <w:rPr>
          <w:rFonts w:eastAsia="Times New Roman" w:cs="Times New Roman"/>
          <w:szCs w:val="24"/>
        </w:rPr>
        <w:t xml:space="preserve"> Going through the question I was actually surprised that my total score was 28. I did not think the audit will find me a strong </w:t>
      </w:r>
      <w:r w:rsidR="00436241">
        <w:rPr>
          <w:rFonts w:eastAsia="Times New Roman" w:cs="Times New Roman"/>
          <w:szCs w:val="24"/>
        </w:rPr>
        <w:t>servant leader.</w:t>
      </w:r>
      <w:r w:rsidR="004C3A3F">
        <w:rPr>
          <w:rFonts w:eastAsia="Times New Roman" w:cs="Times New Roman"/>
          <w:szCs w:val="24"/>
        </w:rPr>
        <w:t xml:space="preserve"> Some of the areas that I may need to improve more is the area of being sensitive to the interests of others. My goal is to fully get to the point where by I prefer the interests of others over mine.</w:t>
      </w:r>
      <w:r w:rsidR="006D616D">
        <w:rPr>
          <w:rFonts w:eastAsia="Times New Roman" w:cs="Times New Roman"/>
          <w:szCs w:val="24"/>
        </w:rPr>
        <w:t xml:space="preserve"> Some of the key strengths noted was that I like working with a team. I believe a team can achieve more than an individual. </w:t>
      </w:r>
    </w:p>
    <w:p w14:paraId="190CC4E9" w14:textId="2C68E0D7" w:rsidR="00403018" w:rsidRDefault="00403018" w:rsidP="00795183">
      <w:pPr>
        <w:pStyle w:val="Heading1"/>
      </w:pPr>
      <w:r w:rsidRPr="00951CB0">
        <w:lastRenderedPageBreak/>
        <w:t>Credibility</w:t>
      </w:r>
    </w:p>
    <w:p w14:paraId="0855DF3E" w14:textId="2701CF58" w:rsidR="005865EF" w:rsidRDefault="005865EF" w:rsidP="00EA5D5A">
      <w:pPr>
        <w:ind w:firstLine="720"/>
        <w:rPr>
          <w:rFonts w:eastAsia="Times New Roman" w:cs="Times New Roman"/>
          <w:szCs w:val="24"/>
        </w:rPr>
      </w:pPr>
      <w:r w:rsidRPr="006D616D">
        <w:rPr>
          <w:rFonts w:eastAsia="Times New Roman" w:cs="Times New Roman"/>
          <w:szCs w:val="24"/>
        </w:rPr>
        <w:t xml:space="preserve">Aubrey Malphurs </w:t>
      </w:r>
      <w:r>
        <w:rPr>
          <w:rFonts w:eastAsia="Times New Roman" w:cs="Times New Roman"/>
          <w:szCs w:val="24"/>
        </w:rPr>
        <w:t>has said, “</w:t>
      </w:r>
      <w:r w:rsidR="006D616D" w:rsidRPr="006D616D">
        <w:rPr>
          <w:rFonts w:eastAsia="Times New Roman" w:cs="Times New Roman"/>
          <w:szCs w:val="24"/>
        </w:rPr>
        <w:t>Trust is so important to leadership because people won’t follow leaders they don’t trust.</w:t>
      </w:r>
      <w:r>
        <w:rPr>
          <w:rFonts w:eastAsia="Times New Roman" w:cs="Times New Roman"/>
          <w:szCs w:val="24"/>
        </w:rPr>
        <w:t>”</w:t>
      </w:r>
      <w:r>
        <w:rPr>
          <w:rStyle w:val="FootnoteReference"/>
          <w:rFonts w:eastAsia="Times New Roman" w:cs="Times New Roman"/>
          <w:szCs w:val="24"/>
        </w:rPr>
        <w:footnoteReference w:id="2"/>
      </w:r>
      <w:r w:rsidR="006D616D" w:rsidRPr="006D616D">
        <w:rPr>
          <w:rFonts w:eastAsia="Times New Roman" w:cs="Times New Roman"/>
          <w:szCs w:val="24"/>
        </w:rPr>
        <w:t xml:space="preserve"> </w:t>
      </w:r>
      <w:r>
        <w:rPr>
          <w:rFonts w:eastAsia="Times New Roman" w:cs="Times New Roman"/>
          <w:szCs w:val="24"/>
        </w:rPr>
        <w:t xml:space="preserve">I could not agree any more. The credibility audit questions were focused on bringing out trust in leadership. Personally, I think I can be trusted. There is one question however, I thought that my church members could have been in a better position to answer than me. The question </w:t>
      </w:r>
      <w:r w:rsidR="00DA6501">
        <w:rPr>
          <w:rFonts w:eastAsia="Times New Roman" w:cs="Times New Roman"/>
          <w:szCs w:val="24"/>
        </w:rPr>
        <w:t>is</w:t>
      </w:r>
      <w:r>
        <w:rPr>
          <w:rFonts w:eastAsia="Times New Roman" w:cs="Times New Roman"/>
          <w:szCs w:val="24"/>
        </w:rPr>
        <w:t xml:space="preserve"> if my people knew I cared for them. I would have loved to share with our congregants and know what they think of me. Off course I know some have told me I care for them, but our church being a huge congregation, I do not</w:t>
      </w:r>
      <w:r w:rsidR="00DA6501">
        <w:rPr>
          <w:rFonts w:eastAsia="Times New Roman" w:cs="Times New Roman"/>
          <w:szCs w:val="24"/>
        </w:rPr>
        <w:t xml:space="preserve"> know</w:t>
      </w:r>
      <w:r>
        <w:rPr>
          <w:rFonts w:eastAsia="Times New Roman" w:cs="Times New Roman"/>
          <w:szCs w:val="24"/>
        </w:rPr>
        <w:t xml:space="preserve"> if everyone thinks the same. It is something that I would like to know.</w:t>
      </w:r>
      <w:r w:rsidR="00EA5D5A">
        <w:rPr>
          <w:rFonts w:eastAsia="Times New Roman" w:cs="Times New Roman"/>
          <w:szCs w:val="24"/>
        </w:rPr>
        <w:t xml:space="preserve"> Also, I have not been a pastor for long. In fact, I became a full pastor</w:t>
      </w:r>
      <w:r w:rsidR="00436241">
        <w:rPr>
          <w:rFonts w:eastAsia="Times New Roman" w:cs="Times New Roman"/>
          <w:szCs w:val="24"/>
        </w:rPr>
        <w:t xml:space="preserve"> at the start of</w:t>
      </w:r>
      <w:r w:rsidR="00EA5D5A">
        <w:rPr>
          <w:rFonts w:eastAsia="Times New Roman" w:cs="Times New Roman"/>
          <w:szCs w:val="24"/>
        </w:rPr>
        <w:t xml:space="preserve"> this year. Thus, I have not much credibility in regard to that. Most of the church members know I am new and some have actually treated me as new. Our church being fairly conservative, many congregants have reservations for new pastors especially those that have not been there for long. Though, I used to serve in various capacities before being asked to pastor, still our congregants tend to give honor and respect to pastors in order of their seniority both in terms of age and how long they have served.</w:t>
      </w:r>
    </w:p>
    <w:p w14:paraId="19EAE8E7" w14:textId="0823FA0C" w:rsidR="00403018" w:rsidRDefault="00403018" w:rsidP="00795183">
      <w:pPr>
        <w:pStyle w:val="Heading1"/>
      </w:pPr>
      <w:r w:rsidRPr="00951CB0">
        <w:t>Spiritual Gifts</w:t>
      </w:r>
    </w:p>
    <w:p w14:paraId="45C7CD9C" w14:textId="008A08DF" w:rsidR="009E27D6" w:rsidRDefault="0058582D" w:rsidP="009E27D6">
      <w:pPr>
        <w:spacing w:after="100" w:afterAutospacing="1"/>
        <w:ind w:firstLine="720"/>
        <w:rPr>
          <w:rFonts w:eastAsia="Times New Roman" w:cs="Times New Roman"/>
          <w:szCs w:val="24"/>
        </w:rPr>
      </w:pPr>
      <w:r>
        <w:rPr>
          <w:rFonts w:eastAsia="Times New Roman" w:cs="Times New Roman"/>
          <w:szCs w:val="24"/>
        </w:rPr>
        <w:t xml:space="preserve">From the spiritual gifts audit, I discovered that teaching, faith, evangelism, apostleship, and </w:t>
      </w:r>
      <w:r w:rsidR="00436241">
        <w:rPr>
          <w:rFonts w:eastAsia="Times New Roman" w:cs="Times New Roman"/>
          <w:szCs w:val="24"/>
        </w:rPr>
        <w:t>shepherding</w:t>
      </w:r>
      <w:r>
        <w:rPr>
          <w:rFonts w:eastAsia="Times New Roman" w:cs="Times New Roman"/>
          <w:szCs w:val="24"/>
        </w:rPr>
        <w:t xml:space="preserve"> were my gifts. I have always known these to be my gifts but usually, the gift of evangelism</w:t>
      </w:r>
      <w:r w:rsidR="00436241">
        <w:rPr>
          <w:rFonts w:eastAsia="Times New Roman" w:cs="Times New Roman"/>
          <w:szCs w:val="24"/>
        </w:rPr>
        <w:t xml:space="preserve"> </w:t>
      </w:r>
      <w:r>
        <w:rPr>
          <w:rFonts w:eastAsia="Times New Roman" w:cs="Times New Roman"/>
          <w:szCs w:val="24"/>
        </w:rPr>
        <w:t xml:space="preserve">comes top. </w:t>
      </w:r>
      <w:r w:rsidR="00902C0A">
        <w:rPr>
          <w:rFonts w:eastAsia="Times New Roman" w:cs="Times New Roman"/>
          <w:szCs w:val="24"/>
        </w:rPr>
        <w:t xml:space="preserve">Ever since I surrendered my life to God’s work, faith has always been key in my life. I have had to trust in God for nearly impossible things. </w:t>
      </w:r>
      <w:r w:rsidR="00EA351F">
        <w:rPr>
          <w:rFonts w:eastAsia="Times New Roman" w:cs="Times New Roman"/>
          <w:szCs w:val="24"/>
        </w:rPr>
        <w:t xml:space="preserve">I learnt this firsthand when I started working as a missionary. </w:t>
      </w:r>
      <w:r w:rsidR="00902C0A">
        <w:rPr>
          <w:rFonts w:eastAsia="Times New Roman" w:cs="Times New Roman"/>
          <w:szCs w:val="24"/>
        </w:rPr>
        <w:t xml:space="preserve">The mission agency I was working for did not pay </w:t>
      </w:r>
      <w:r w:rsidR="00902C0A">
        <w:rPr>
          <w:rFonts w:eastAsia="Times New Roman" w:cs="Times New Roman"/>
          <w:szCs w:val="24"/>
        </w:rPr>
        <w:lastRenderedPageBreak/>
        <w:t>salaries as they insisted, we ought to live by faith. Being new to the mission world I had no idea how to fundraise. I had to learn to trust in God to provide. Amazingly God came through all the time. From those experiences, to this day I have a heightened sense of faith. Nothing scares me anymore. I know God will show up.</w:t>
      </w:r>
      <w:r w:rsidR="009E27D6">
        <w:rPr>
          <w:rFonts w:eastAsia="Times New Roman" w:cs="Times New Roman"/>
          <w:szCs w:val="24"/>
        </w:rPr>
        <w:t xml:space="preserve"> </w:t>
      </w:r>
      <w:r w:rsidR="00902C0A">
        <w:rPr>
          <w:rFonts w:eastAsia="Times New Roman" w:cs="Times New Roman"/>
          <w:szCs w:val="24"/>
        </w:rPr>
        <w:t xml:space="preserve">Of the eleven spiritual gifts mentioned, surprisingly I scored the least in giving. </w:t>
      </w:r>
    </w:p>
    <w:p w14:paraId="00FA533F" w14:textId="3E8EE698" w:rsidR="009E27D6" w:rsidRDefault="00902C0A" w:rsidP="00795183">
      <w:pPr>
        <w:pStyle w:val="Heading1"/>
      </w:pPr>
      <w:r>
        <w:t xml:space="preserve"> </w:t>
      </w:r>
      <w:r w:rsidR="00403018" w:rsidRPr="00951CB0">
        <w:t>Natural Gifts</w:t>
      </w:r>
    </w:p>
    <w:p w14:paraId="36CDD529" w14:textId="4FE5721E" w:rsidR="00EA351F" w:rsidRDefault="009E27D6" w:rsidP="00E37827">
      <w:pPr>
        <w:spacing w:after="100" w:afterAutospacing="1"/>
        <w:ind w:firstLine="720"/>
        <w:rPr>
          <w:rFonts w:eastAsia="Times New Roman" w:cs="Times New Roman"/>
          <w:szCs w:val="24"/>
        </w:rPr>
      </w:pPr>
      <w:r>
        <w:rPr>
          <w:rFonts w:eastAsia="Times New Roman" w:cs="Times New Roman"/>
          <w:szCs w:val="24"/>
        </w:rPr>
        <w:t>According to the audit, the vocational topics and occupations that stood out the most are</w:t>
      </w:r>
      <w:r w:rsidR="0085613A">
        <w:rPr>
          <w:rFonts w:eastAsia="Times New Roman" w:cs="Times New Roman"/>
          <w:szCs w:val="24"/>
        </w:rPr>
        <w:t xml:space="preserve"> accounting/accountant, mathematics/mathematician, music/musician, politics/politicians, ministry/minister. From childhood I have loved solving mathematical problems. In fact, before I joined missions, I was an accountant at a city hospital. My undergrad degree was in finance. Music also has been in our blood, all my family love singing and playing instruments. When it comes to politics, I am not quite certain that I would like to be a politician but my wife says I love politics. Thus, I want to believe that she has learned something about me that I do not fully know about myself. </w:t>
      </w:r>
    </w:p>
    <w:p w14:paraId="4D9F9D8B" w14:textId="61A1B8B5" w:rsidR="00EE3A8B" w:rsidRDefault="00403018" w:rsidP="00EE3A8B">
      <w:pPr>
        <w:jc w:val="center"/>
        <w:rPr>
          <w:rFonts w:eastAsia="Times New Roman" w:cs="Times New Roman"/>
          <w:szCs w:val="24"/>
        </w:rPr>
      </w:pPr>
      <w:r w:rsidRPr="00951CB0">
        <w:rPr>
          <w:rFonts w:eastAsia="Times New Roman" w:cs="Times New Roman"/>
          <w:szCs w:val="24"/>
        </w:rPr>
        <w:t>Pa</w:t>
      </w:r>
      <w:r w:rsidRPr="00EE3A8B">
        <w:rPr>
          <w:rStyle w:val="Heading1Char"/>
        </w:rPr>
        <w:t>ssion</w:t>
      </w:r>
    </w:p>
    <w:p w14:paraId="16CF54B1" w14:textId="13BA4222" w:rsidR="00EE3A8B" w:rsidRPr="00951CB0" w:rsidRDefault="00EE3A8B" w:rsidP="00EA351F">
      <w:pPr>
        <w:ind w:firstLine="720"/>
        <w:rPr>
          <w:rFonts w:eastAsia="Times New Roman" w:cs="Times New Roman"/>
          <w:szCs w:val="24"/>
        </w:rPr>
      </w:pPr>
      <w:r>
        <w:rPr>
          <w:rFonts w:eastAsia="Times New Roman" w:cs="Times New Roman"/>
          <w:szCs w:val="24"/>
        </w:rPr>
        <w:t>There are three things in my life that I have always been passionate about</w:t>
      </w:r>
      <w:r w:rsidR="00EA351F">
        <w:rPr>
          <w:rFonts w:eastAsia="Times New Roman" w:cs="Times New Roman"/>
          <w:szCs w:val="24"/>
        </w:rPr>
        <w:t>:</w:t>
      </w:r>
      <w:r>
        <w:rPr>
          <w:rFonts w:eastAsia="Times New Roman" w:cs="Times New Roman"/>
          <w:szCs w:val="24"/>
        </w:rPr>
        <w:t xml:space="preserve"> missions, youths and music. Missions is something that I was not passionate about in my childhood until God touched me and asked me to abandon my career. Ever since I have always desired to travel on roads less trodden to preach the gospels to the world’s least unreached people groups. Undoubtedly if grace was given me and money was not an issue this is something that I would like to do for as long as I have breath. I also love young people and I would like them to know Jesus as their personal savior. My desire is that I could use music to make this happen.</w:t>
      </w:r>
    </w:p>
    <w:p w14:paraId="5A17CBD8" w14:textId="434A6BD2" w:rsidR="00403018" w:rsidRDefault="00403018" w:rsidP="00795183">
      <w:pPr>
        <w:pStyle w:val="Heading1"/>
      </w:pPr>
      <w:r w:rsidRPr="00951CB0">
        <w:lastRenderedPageBreak/>
        <w:t>Character Audit (men</w:t>
      </w:r>
      <w:r w:rsidR="00465D10">
        <w:t>)</w:t>
      </w:r>
    </w:p>
    <w:p w14:paraId="192394BE" w14:textId="3057BED8" w:rsidR="005458B2" w:rsidRPr="00951CB0" w:rsidRDefault="0099110D" w:rsidP="00E37827">
      <w:pPr>
        <w:spacing w:after="100" w:afterAutospacing="1"/>
        <w:ind w:firstLine="360"/>
        <w:rPr>
          <w:rFonts w:eastAsia="Times New Roman" w:cs="Times New Roman"/>
          <w:szCs w:val="24"/>
        </w:rPr>
      </w:pPr>
      <w:r>
        <w:rPr>
          <w:rFonts w:eastAsia="Times New Roman" w:cs="Times New Roman"/>
          <w:szCs w:val="24"/>
        </w:rPr>
        <w:t xml:space="preserve">In my life, I have come to know that who I am becoming is more important that what I am doing for God. My character audit revealed that I have a strong character. </w:t>
      </w:r>
      <w:r w:rsidR="00EA351F">
        <w:rPr>
          <w:rFonts w:eastAsia="Times New Roman" w:cs="Times New Roman"/>
          <w:szCs w:val="24"/>
        </w:rPr>
        <w:t xml:space="preserve">Most of the time, I am humble, gentle and peaceable. Notably, </w:t>
      </w:r>
      <w:r>
        <w:rPr>
          <w:rFonts w:eastAsia="Times New Roman" w:cs="Times New Roman"/>
          <w:szCs w:val="24"/>
        </w:rPr>
        <w:t>I have zero interest in alcohol. Generally, in Africa, Christians do not drink alcohol as it is considered a sin. Even though it is not, I grew up with such teachings engrained in my value system. Therefore, I fe</w:t>
      </w:r>
      <w:r w:rsidR="00EA351F">
        <w:rPr>
          <w:rFonts w:eastAsia="Times New Roman" w:cs="Times New Roman"/>
          <w:szCs w:val="24"/>
        </w:rPr>
        <w:t>el</w:t>
      </w:r>
      <w:r>
        <w:rPr>
          <w:rFonts w:eastAsia="Times New Roman" w:cs="Times New Roman"/>
          <w:szCs w:val="24"/>
        </w:rPr>
        <w:t xml:space="preserve"> no urge to drink. One thing that God had to rescue me from is anger. Inherently, our culture thrives in temper. Temper especially in men is highly encouraged in our tribe. I had to unlearn that bit of my culture</w:t>
      </w:r>
      <w:r w:rsidR="00465D10">
        <w:rPr>
          <w:rFonts w:eastAsia="Times New Roman" w:cs="Times New Roman"/>
          <w:szCs w:val="24"/>
        </w:rPr>
        <w:t xml:space="preserve">. From time to time some times it shows up. Also, another area I have been working on is the excessive use of technology. I did not realize this until my wife told me that she thinks I am addicted to social media. </w:t>
      </w:r>
      <w:r w:rsidR="005458B2">
        <w:rPr>
          <w:rFonts w:eastAsia="Times New Roman" w:cs="Times New Roman"/>
          <w:szCs w:val="24"/>
        </w:rPr>
        <w:t xml:space="preserve">For sure, when I checked my </w:t>
      </w:r>
      <w:r w:rsidR="007D79A2">
        <w:rPr>
          <w:rFonts w:eastAsia="Times New Roman" w:cs="Times New Roman"/>
          <w:szCs w:val="24"/>
        </w:rPr>
        <w:t xml:space="preserve">time </w:t>
      </w:r>
      <w:r w:rsidR="005458B2">
        <w:rPr>
          <w:rFonts w:eastAsia="Times New Roman" w:cs="Times New Roman"/>
          <w:szCs w:val="24"/>
        </w:rPr>
        <w:t xml:space="preserve">online history, I discovered that I used so much time online. </w:t>
      </w:r>
      <w:r w:rsidR="00465D10">
        <w:rPr>
          <w:rFonts w:eastAsia="Times New Roman" w:cs="Times New Roman"/>
          <w:szCs w:val="24"/>
        </w:rPr>
        <w:t xml:space="preserve">I am glad that doing </w:t>
      </w:r>
      <w:r w:rsidR="007D79A2">
        <w:rPr>
          <w:rFonts w:eastAsia="Times New Roman" w:cs="Times New Roman"/>
          <w:szCs w:val="24"/>
        </w:rPr>
        <w:t>M</w:t>
      </w:r>
      <w:r w:rsidR="00465D10">
        <w:rPr>
          <w:rFonts w:eastAsia="Times New Roman" w:cs="Times New Roman"/>
          <w:szCs w:val="24"/>
        </w:rPr>
        <w:t>asters has taken away the amount of time I had. Nowadays, my time in social median has reduced considerably.</w:t>
      </w:r>
    </w:p>
    <w:p w14:paraId="2BAD3AAD" w14:textId="43704240" w:rsidR="00465D10" w:rsidRDefault="00403018" w:rsidP="00795183">
      <w:pPr>
        <w:pStyle w:val="Heading1"/>
      </w:pPr>
      <w:r w:rsidRPr="00951CB0">
        <w:t>Relational Skills</w:t>
      </w:r>
    </w:p>
    <w:p w14:paraId="3B49BE49" w14:textId="5FCEB6CE" w:rsidR="00BC6A6F" w:rsidRDefault="00E351DA" w:rsidP="00EA2C48">
      <w:pPr>
        <w:spacing w:after="100" w:afterAutospacing="1"/>
        <w:ind w:firstLine="720"/>
        <w:rPr>
          <w:rFonts w:eastAsia="Times New Roman" w:cs="Times New Roman"/>
          <w:szCs w:val="24"/>
        </w:rPr>
      </w:pPr>
      <w:r>
        <w:rPr>
          <w:rFonts w:eastAsia="Times New Roman" w:cs="Times New Roman"/>
          <w:szCs w:val="24"/>
        </w:rPr>
        <w:t xml:space="preserve">The relational skills audit revealed that I am strong in </w:t>
      </w:r>
      <w:r w:rsidR="00BC6A6F">
        <w:rPr>
          <w:rFonts w:eastAsia="Times New Roman" w:cs="Times New Roman"/>
          <w:szCs w:val="24"/>
        </w:rPr>
        <w:t>d</w:t>
      </w:r>
      <w:r w:rsidR="00AC2261">
        <w:rPr>
          <w:rFonts w:eastAsia="Times New Roman" w:cs="Times New Roman"/>
          <w:szCs w:val="24"/>
        </w:rPr>
        <w:t xml:space="preserve">elegating, </w:t>
      </w:r>
      <w:r>
        <w:rPr>
          <w:rFonts w:eastAsia="Times New Roman" w:cs="Times New Roman"/>
          <w:szCs w:val="24"/>
        </w:rPr>
        <w:t xml:space="preserve">conflict resolution, team work, decision-making, evangelizing and networking. I also tend to be trusty. </w:t>
      </w:r>
      <w:r w:rsidR="00AC2261">
        <w:rPr>
          <w:rFonts w:eastAsia="Times New Roman" w:cs="Times New Roman"/>
          <w:szCs w:val="24"/>
        </w:rPr>
        <w:t xml:space="preserve">To me, delegating is one of my favorite skills. I like to help people do what I can do. Besides, it gives me time to do other things and rescues me from burn out. </w:t>
      </w:r>
      <w:r w:rsidR="00BC6A6F">
        <w:rPr>
          <w:rFonts w:eastAsia="Times New Roman" w:cs="Times New Roman"/>
          <w:szCs w:val="24"/>
        </w:rPr>
        <w:t xml:space="preserve">Conflict resolution is a skill that I have tried to enhance through studies. The reason is have come to know that conflict can mess up ministry. When a team that is supposed to work together is divided because of offences, prayers get hindered, and consequently the work of God comes to a halt. </w:t>
      </w:r>
      <w:r w:rsidR="00AC2261">
        <w:rPr>
          <w:rFonts w:eastAsia="Times New Roman" w:cs="Times New Roman"/>
          <w:szCs w:val="24"/>
        </w:rPr>
        <w:t>Two of the</w:t>
      </w:r>
      <w:r>
        <w:rPr>
          <w:rFonts w:eastAsia="Times New Roman" w:cs="Times New Roman"/>
          <w:szCs w:val="24"/>
        </w:rPr>
        <w:t xml:space="preserve"> skills that I would like to work on are listening</w:t>
      </w:r>
      <w:r w:rsidR="00AC2261">
        <w:rPr>
          <w:rFonts w:eastAsia="Times New Roman" w:cs="Times New Roman"/>
          <w:szCs w:val="24"/>
        </w:rPr>
        <w:t xml:space="preserve"> and </w:t>
      </w:r>
      <w:r>
        <w:rPr>
          <w:rFonts w:eastAsia="Times New Roman" w:cs="Times New Roman"/>
          <w:szCs w:val="24"/>
        </w:rPr>
        <w:t xml:space="preserve">conducting meetings. Conducting meetings is the biggest </w:t>
      </w:r>
      <w:r>
        <w:rPr>
          <w:rFonts w:eastAsia="Times New Roman" w:cs="Times New Roman"/>
          <w:szCs w:val="24"/>
        </w:rPr>
        <w:lastRenderedPageBreak/>
        <w:t xml:space="preserve">challenge to me. The reason is I do not like seating in boardrooms. I like being out there doing things. </w:t>
      </w:r>
    </w:p>
    <w:p w14:paraId="476F59A8" w14:textId="5ACC8D33" w:rsidR="00F14525" w:rsidRDefault="00403018" w:rsidP="00795183">
      <w:pPr>
        <w:pStyle w:val="Heading1"/>
      </w:pPr>
      <w:r w:rsidRPr="00951CB0">
        <w:t>Task Skills</w:t>
      </w:r>
    </w:p>
    <w:p w14:paraId="3AB98764" w14:textId="1B031F8F" w:rsidR="00F36728" w:rsidRDefault="00F14525" w:rsidP="00F36728">
      <w:pPr>
        <w:spacing w:after="100" w:afterAutospacing="1"/>
        <w:ind w:firstLine="360"/>
        <w:rPr>
          <w:rFonts w:eastAsia="Times New Roman" w:cs="Times New Roman"/>
          <w:szCs w:val="24"/>
        </w:rPr>
      </w:pPr>
      <w:r>
        <w:rPr>
          <w:rFonts w:eastAsia="Times New Roman" w:cs="Times New Roman"/>
          <w:szCs w:val="24"/>
        </w:rPr>
        <w:t>I am glad to have done a bachelor’s degree in finance and practicing a little in accounts. The skills I got have come handy in my pastoral work. For instance, budgeting is something I dealt with extensively when studying finance. It was no surprise that the task skills audit reflected that. Other areas which the audit depicted as strong include, time management, teaching, vision development and casting</w:t>
      </w:r>
      <w:r w:rsidR="007D79A2">
        <w:rPr>
          <w:rFonts w:eastAsia="Times New Roman" w:cs="Times New Roman"/>
          <w:szCs w:val="24"/>
        </w:rPr>
        <w:t xml:space="preserve"> and</w:t>
      </w:r>
      <w:r>
        <w:rPr>
          <w:rFonts w:eastAsia="Times New Roman" w:cs="Times New Roman"/>
          <w:szCs w:val="24"/>
        </w:rPr>
        <w:t xml:space="preserve"> creativity.</w:t>
      </w:r>
      <w:r w:rsidR="00874B81">
        <w:rPr>
          <w:rFonts w:eastAsia="Times New Roman" w:cs="Times New Roman"/>
          <w:szCs w:val="24"/>
        </w:rPr>
        <w:t xml:space="preserve"> The areas of improvement include preaching. I have to admit I am new to the preaching task. The good thing I have owned up and that’s the reason I am in school studying divinity. Another area of weakness is communicating. Though in the recent past I have improved, I still struggle to communicate effectively. This explains why my audit on writing was average. From childhood I have excelled in mathematics but averaged in English. I often have to work really hard to write well.</w:t>
      </w:r>
    </w:p>
    <w:p w14:paraId="0539EC3B" w14:textId="796BE192" w:rsidR="00403018" w:rsidRPr="00F36728" w:rsidRDefault="00403018" w:rsidP="00795183">
      <w:pPr>
        <w:pStyle w:val="Heading1"/>
      </w:pPr>
      <w:r w:rsidRPr="00F36728">
        <w:t>Leadership Style</w:t>
      </w:r>
    </w:p>
    <w:p w14:paraId="772B4500" w14:textId="61DE7CA1" w:rsidR="00F36728" w:rsidRDefault="00BF1091" w:rsidP="002D7985">
      <w:pPr>
        <w:spacing w:after="100" w:afterAutospacing="1"/>
        <w:ind w:firstLine="720"/>
        <w:rPr>
          <w:rFonts w:eastAsia="Times New Roman" w:cs="Times New Roman"/>
          <w:szCs w:val="24"/>
        </w:rPr>
      </w:pPr>
      <w:r>
        <w:rPr>
          <w:rFonts w:eastAsia="Times New Roman" w:cs="Times New Roman"/>
          <w:szCs w:val="24"/>
        </w:rPr>
        <w:t xml:space="preserve">My </w:t>
      </w:r>
      <w:r w:rsidR="00F36728" w:rsidRPr="00F36728">
        <w:rPr>
          <w:rFonts w:eastAsia="Times New Roman" w:cs="Times New Roman"/>
          <w:szCs w:val="24"/>
        </w:rPr>
        <w:t>leadership style is director-analytical. Aubrey notes, “While Directors are strong, task-oriented leaders, they often struggle with the relational side of leadership. They have to resist the temptation to take control of a ministry and to work around rather than with a ministry team. They can intimidate people who, in response, either give them control or leave and look for another ministry.</w:t>
      </w:r>
      <w:r>
        <w:rPr>
          <w:rFonts w:eastAsia="Times New Roman" w:cs="Times New Roman"/>
          <w:szCs w:val="24"/>
        </w:rPr>
        <w:t>”</w:t>
      </w:r>
      <w:r w:rsidRPr="00BF1091">
        <w:rPr>
          <w:rStyle w:val="FootnoteReference"/>
          <w:rFonts w:eastAsia="Times New Roman" w:cs="Times New Roman"/>
          <w:sz w:val="24"/>
          <w:szCs w:val="24"/>
        </w:rPr>
        <w:t xml:space="preserve"> </w:t>
      </w:r>
      <w:r w:rsidRPr="00F36728">
        <w:rPr>
          <w:rStyle w:val="FootnoteReference"/>
          <w:rFonts w:eastAsia="Times New Roman" w:cs="Times New Roman"/>
          <w:sz w:val="24"/>
          <w:szCs w:val="24"/>
        </w:rPr>
        <w:footnoteReference w:id="3"/>
      </w:r>
      <w:r w:rsidRPr="00F36728">
        <w:rPr>
          <w:szCs w:val="24"/>
        </w:rPr>
        <w:t xml:space="preserve"> </w:t>
      </w:r>
      <w:r>
        <w:rPr>
          <w:rFonts w:eastAsia="Times New Roman" w:cs="Times New Roman"/>
          <w:szCs w:val="24"/>
        </w:rPr>
        <w:t xml:space="preserve">I would not say I am bossy but often I do </w:t>
      </w:r>
      <w:r w:rsidR="00F36728" w:rsidRPr="00F36728">
        <w:rPr>
          <w:rFonts w:eastAsia="Times New Roman" w:cs="Times New Roman"/>
          <w:szCs w:val="24"/>
        </w:rPr>
        <w:t>make hasty decisions, and appear cold and unfeeling</w:t>
      </w:r>
      <w:r>
        <w:rPr>
          <w:rFonts w:eastAsia="Times New Roman" w:cs="Times New Roman"/>
          <w:szCs w:val="24"/>
        </w:rPr>
        <w:t xml:space="preserve">. Aubrey describes an analytical person as one who </w:t>
      </w:r>
      <w:r w:rsidR="00F36728" w:rsidRPr="00F36728">
        <w:rPr>
          <w:rFonts w:eastAsia="Times New Roman" w:cs="Times New Roman"/>
          <w:szCs w:val="24"/>
        </w:rPr>
        <w:t>lead</w:t>
      </w:r>
      <w:r>
        <w:rPr>
          <w:rFonts w:eastAsia="Times New Roman" w:cs="Times New Roman"/>
          <w:szCs w:val="24"/>
        </w:rPr>
        <w:t>s</w:t>
      </w:r>
      <w:r w:rsidR="00F36728" w:rsidRPr="00F36728">
        <w:rPr>
          <w:rFonts w:eastAsia="Times New Roman" w:cs="Times New Roman"/>
          <w:szCs w:val="24"/>
        </w:rPr>
        <w:t xml:space="preserve"> well in </w:t>
      </w:r>
      <w:r w:rsidR="00F36728" w:rsidRPr="00F36728">
        <w:rPr>
          <w:rFonts w:eastAsia="Times New Roman" w:cs="Times New Roman"/>
          <w:szCs w:val="24"/>
        </w:rPr>
        <w:lastRenderedPageBreak/>
        <w:t>ministry situations</w:t>
      </w:r>
      <w:r w:rsidR="007D79A2">
        <w:rPr>
          <w:rFonts w:eastAsia="Times New Roman" w:cs="Times New Roman"/>
          <w:szCs w:val="24"/>
        </w:rPr>
        <w:t>,</w:t>
      </w:r>
      <w:r w:rsidR="00F36728" w:rsidRPr="00F36728">
        <w:rPr>
          <w:rFonts w:eastAsia="Times New Roman" w:cs="Times New Roman"/>
          <w:szCs w:val="24"/>
        </w:rPr>
        <w:t xml:space="preserve"> calling for people who are factual, probing, and detail-oriented and who demand high quality</w:t>
      </w:r>
      <w:r>
        <w:rPr>
          <w:rFonts w:eastAsia="Times New Roman" w:cs="Times New Roman"/>
          <w:szCs w:val="24"/>
        </w:rPr>
        <w:t>.</w:t>
      </w:r>
      <w:r w:rsidR="00F36728" w:rsidRPr="00F36728">
        <w:rPr>
          <w:rStyle w:val="FootnoteReference"/>
          <w:rFonts w:eastAsia="Times New Roman" w:cs="Times New Roman"/>
          <w:sz w:val="24"/>
          <w:szCs w:val="24"/>
        </w:rPr>
        <w:footnoteReference w:id="4"/>
      </w:r>
      <w:r>
        <w:rPr>
          <w:rFonts w:eastAsia="Times New Roman" w:cs="Times New Roman"/>
          <w:szCs w:val="24"/>
        </w:rPr>
        <w:t xml:space="preserve"> I totally relate with that.</w:t>
      </w:r>
    </w:p>
    <w:p w14:paraId="1A2853A6" w14:textId="5D67E55E" w:rsidR="00403018" w:rsidRDefault="00403018" w:rsidP="00795183">
      <w:pPr>
        <w:pStyle w:val="Heading1"/>
      </w:pPr>
      <w:r w:rsidRPr="00951CB0">
        <w:t>Structure</w:t>
      </w:r>
    </w:p>
    <w:p w14:paraId="75D741CE" w14:textId="4D82E9C9" w:rsidR="00BF1091" w:rsidRPr="00951CB0" w:rsidRDefault="00BF1091" w:rsidP="000C7B23">
      <w:pPr>
        <w:ind w:firstLine="360"/>
        <w:rPr>
          <w:rFonts w:eastAsia="Times New Roman" w:cs="Times New Roman"/>
          <w:szCs w:val="24"/>
        </w:rPr>
      </w:pPr>
      <w:r>
        <w:rPr>
          <w:rFonts w:eastAsia="Times New Roman" w:cs="Times New Roman"/>
          <w:szCs w:val="24"/>
        </w:rPr>
        <w:t>Our church structure is quite difficult to discern. In the past, we used to have committees and boards that used to decide everything. The pastor was basically a messenger or implementor for them. The pastor had no say whatsoever on what should be done. His vision was not important. What these committees agreed upon is what had to be done. Nonetheless</w:t>
      </w:r>
      <w:r w:rsidR="000C7B23">
        <w:rPr>
          <w:rFonts w:eastAsia="Times New Roman" w:cs="Times New Roman"/>
          <w:szCs w:val="24"/>
        </w:rPr>
        <w:t xml:space="preserve">, the appointment of our immediate former senior pastor changed that. He fought had to change some sections of our constitution in which the pastors now could assume more directorship role. The ministry committees and boards were abolished. </w:t>
      </w:r>
      <w:r w:rsidR="007D79A2">
        <w:rPr>
          <w:rFonts w:eastAsia="Times New Roman" w:cs="Times New Roman"/>
          <w:szCs w:val="24"/>
        </w:rPr>
        <w:t>Instead t</w:t>
      </w:r>
      <w:r w:rsidR="000C7B23">
        <w:rPr>
          <w:rFonts w:eastAsia="Times New Roman" w:cs="Times New Roman"/>
          <w:szCs w:val="24"/>
        </w:rPr>
        <w:t xml:space="preserve">he pastors were asked to form ministry teams to help them run church ministries. Decision-making became easier as now pastors were not subject to when boards will meet or what they will decide. In a nutshell, our church structure is more centralized than decentralized. Major decisions are made from up and trickle down to everyone. </w:t>
      </w:r>
    </w:p>
    <w:p w14:paraId="272CB3FC" w14:textId="1183E49F" w:rsidR="00BB6158" w:rsidRDefault="00BB6158" w:rsidP="00795183">
      <w:pPr>
        <w:pStyle w:val="Heading1"/>
      </w:pPr>
      <w:r>
        <w:t>My</w:t>
      </w:r>
      <w:r w:rsidR="007D79A2">
        <w:t xml:space="preserve"> Values and </w:t>
      </w:r>
      <w:r w:rsidR="000C5D0F">
        <w:t>Church</w:t>
      </w:r>
      <w:r>
        <w:t xml:space="preserve"> V</w:t>
      </w:r>
      <w:r w:rsidR="00403018" w:rsidRPr="00951CB0">
        <w:t>alues</w:t>
      </w:r>
    </w:p>
    <w:p w14:paraId="4EF17B11" w14:textId="00AAA566" w:rsidR="00A2570F" w:rsidRPr="00951CB0" w:rsidRDefault="00BB6158" w:rsidP="007D79A2">
      <w:pPr>
        <w:spacing w:after="100" w:afterAutospacing="1"/>
        <w:ind w:firstLine="360"/>
        <w:rPr>
          <w:rFonts w:eastAsia="Times New Roman" w:cs="Times New Roman"/>
          <w:szCs w:val="24"/>
        </w:rPr>
      </w:pPr>
      <w:r>
        <w:rPr>
          <w:rFonts w:eastAsia="Times New Roman" w:cs="Times New Roman"/>
          <w:szCs w:val="24"/>
        </w:rPr>
        <w:t>The top six things I value</w:t>
      </w:r>
      <w:r w:rsidR="000C5D0F">
        <w:rPr>
          <w:rFonts w:eastAsia="Times New Roman" w:cs="Times New Roman"/>
          <w:szCs w:val="24"/>
        </w:rPr>
        <w:t xml:space="preserve"> most</w:t>
      </w:r>
      <w:r>
        <w:rPr>
          <w:rFonts w:eastAsia="Times New Roman" w:cs="Times New Roman"/>
          <w:szCs w:val="24"/>
        </w:rPr>
        <w:t xml:space="preserve"> are: fairness, family, Bible knowledge, World missions, lost people and obedience</w:t>
      </w:r>
      <w:r w:rsidR="000C5D0F">
        <w:rPr>
          <w:rFonts w:eastAsia="Times New Roman" w:cs="Times New Roman"/>
          <w:szCs w:val="24"/>
        </w:rPr>
        <w:t xml:space="preserve">. I value fairness because in the past I have been treated unfairly and so I would not like anyone to go through what I went through. </w:t>
      </w:r>
      <w:r w:rsidR="007D79A2">
        <w:rPr>
          <w:rFonts w:eastAsia="Times New Roman" w:cs="Times New Roman"/>
          <w:szCs w:val="24"/>
        </w:rPr>
        <w:t xml:space="preserve">Obedience is close to my heart. Without it, I would not have joined ministry. no matter the sacrifice, by God’s grace is strive to obey whatever thing he asks of me. </w:t>
      </w:r>
      <w:r w:rsidR="000C5D0F">
        <w:rPr>
          <w:rFonts w:eastAsia="Times New Roman" w:cs="Times New Roman"/>
          <w:szCs w:val="24"/>
        </w:rPr>
        <w:t xml:space="preserve">Also, I value missions and reaching out to the lost. I would like the lost to know Christ as Savior. We share the values of bible Knowledge and family with my church. My church is very keen on expository preaching and also building strong families. </w:t>
      </w:r>
      <w:r w:rsidR="000C5D0F">
        <w:rPr>
          <w:rFonts w:eastAsia="Times New Roman" w:cs="Times New Roman"/>
          <w:szCs w:val="24"/>
        </w:rPr>
        <w:lastRenderedPageBreak/>
        <w:t>We recognize that for us to reach the nations, we have to preach the gospel in the best way possible and also model the gospel in our families.</w:t>
      </w:r>
    </w:p>
    <w:p w14:paraId="4B67903A" w14:textId="5A67C4AC" w:rsidR="00403018" w:rsidRDefault="00403018" w:rsidP="00795183">
      <w:pPr>
        <w:pStyle w:val="Heading1"/>
      </w:pPr>
      <w:r w:rsidRPr="00951CB0">
        <w:t>Circumstances (ideal/current)</w:t>
      </w:r>
    </w:p>
    <w:p w14:paraId="59F0EDDF" w14:textId="327C3302" w:rsidR="00A2570F" w:rsidRPr="00951CB0" w:rsidRDefault="00A2570F" w:rsidP="007D79A2">
      <w:pPr>
        <w:spacing w:before="240"/>
        <w:ind w:firstLine="360"/>
        <w:rPr>
          <w:rFonts w:eastAsia="Times New Roman" w:cs="Times New Roman"/>
          <w:szCs w:val="24"/>
        </w:rPr>
      </w:pPr>
      <w:r>
        <w:rPr>
          <w:rFonts w:eastAsia="Times New Roman" w:cs="Times New Roman"/>
          <w:szCs w:val="24"/>
        </w:rPr>
        <w:t xml:space="preserve">My ideal circumstance is to be in the interiors of a Muslim dominated country. My preference is to reach out to Arabs or Somalis with the gospel and consequently plant churches. I’m aware the task is quite difficult and it may take years even before I could </w:t>
      </w:r>
      <w:r w:rsidR="003D7E85">
        <w:rPr>
          <w:rFonts w:eastAsia="Times New Roman" w:cs="Times New Roman"/>
          <w:szCs w:val="24"/>
        </w:rPr>
        <w:t xml:space="preserve">even </w:t>
      </w:r>
      <w:r>
        <w:rPr>
          <w:rFonts w:eastAsia="Times New Roman" w:cs="Times New Roman"/>
          <w:szCs w:val="24"/>
        </w:rPr>
        <w:t xml:space="preserve">gather </w:t>
      </w:r>
      <w:r w:rsidR="003D7E85">
        <w:rPr>
          <w:rFonts w:eastAsia="Times New Roman" w:cs="Times New Roman"/>
          <w:szCs w:val="24"/>
        </w:rPr>
        <w:t>a small group, but it is something that I am willing to venture i</w:t>
      </w:r>
      <w:r w:rsidR="00DF0C83">
        <w:rPr>
          <w:rFonts w:eastAsia="Times New Roman" w:cs="Times New Roman"/>
          <w:szCs w:val="24"/>
        </w:rPr>
        <w:t>nto</w:t>
      </w:r>
      <w:r w:rsidR="003D7E85">
        <w:rPr>
          <w:rFonts w:eastAsia="Times New Roman" w:cs="Times New Roman"/>
          <w:szCs w:val="24"/>
        </w:rPr>
        <w:t>. Generally, I prefer leading a church that has less than 500 people. I have always wanted to know every person in church by name and possibly visit them all in their houses. Besides, as mentioned before, I love young people. I like their energy and especially how creative they can be. Therefore, a church with young people would be ideal for me.</w:t>
      </w:r>
      <w:r w:rsidR="009C19C1">
        <w:rPr>
          <w:rFonts w:eastAsia="Times New Roman" w:cs="Times New Roman"/>
          <w:szCs w:val="24"/>
        </w:rPr>
        <w:t xml:space="preserve"> Currently, I am keen to learn the behaviors of Generation Z with the intent of being able to present the gospel to them in a relevant manner. </w:t>
      </w:r>
      <w:r w:rsidR="003D7E85">
        <w:rPr>
          <w:rFonts w:eastAsia="Times New Roman" w:cs="Times New Roman"/>
          <w:szCs w:val="24"/>
        </w:rPr>
        <w:t xml:space="preserve"> Perhaps this explains why from the values audit, I discovered that traditions </w:t>
      </w:r>
      <w:r w:rsidR="009C19C1">
        <w:rPr>
          <w:rFonts w:eastAsia="Times New Roman" w:cs="Times New Roman"/>
          <w:szCs w:val="24"/>
        </w:rPr>
        <w:t>was the least among my values</w:t>
      </w:r>
      <w:r w:rsidR="003D7E85">
        <w:rPr>
          <w:rFonts w:eastAsia="Times New Roman" w:cs="Times New Roman"/>
          <w:szCs w:val="24"/>
        </w:rPr>
        <w:t>.</w:t>
      </w:r>
    </w:p>
    <w:p w14:paraId="5F14E89F" w14:textId="4951F1EA" w:rsidR="00403018" w:rsidRDefault="00403018" w:rsidP="007D79A2">
      <w:pPr>
        <w:pStyle w:val="Heading1"/>
      </w:pPr>
      <w:r w:rsidRPr="00951CB0">
        <w:t>Fit</w:t>
      </w:r>
    </w:p>
    <w:p w14:paraId="6C90B759" w14:textId="02C5D669" w:rsidR="00EA2C48" w:rsidRDefault="00795183" w:rsidP="00EA2C48">
      <w:pPr>
        <w:ind w:firstLine="720"/>
        <w:rPr>
          <w:rFonts w:eastAsia="Times New Roman" w:cs="Times New Roman"/>
          <w:szCs w:val="24"/>
        </w:rPr>
      </w:pPr>
      <w:r>
        <w:rPr>
          <w:rFonts w:eastAsia="Times New Roman" w:cs="Times New Roman"/>
          <w:szCs w:val="24"/>
        </w:rPr>
        <w:t xml:space="preserve">My pastor-organization fit audit indicated that I am a good match for the church. Generally speaking, I subscribe to all the doctrines of our church. There is nothing that I find tangent to the scriptures. </w:t>
      </w:r>
      <w:r w:rsidR="00DF0C83">
        <w:rPr>
          <w:rFonts w:eastAsia="Times New Roman" w:cs="Times New Roman"/>
          <w:szCs w:val="24"/>
        </w:rPr>
        <w:t>Recently</w:t>
      </w:r>
      <w:r>
        <w:rPr>
          <w:rFonts w:eastAsia="Times New Roman" w:cs="Times New Roman"/>
          <w:szCs w:val="24"/>
        </w:rPr>
        <w:t xml:space="preserve">, </w:t>
      </w:r>
      <w:r w:rsidR="00DF0C83">
        <w:rPr>
          <w:rFonts w:eastAsia="Times New Roman" w:cs="Times New Roman"/>
          <w:szCs w:val="24"/>
        </w:rPr>
        <w:t>our</w:t>
      </w:r>
      <w:r>
        <w:rPr>
          <w:rFonts w:eastAsia="Times New Roman" w:cs="Times New Roman"/>
          <w:szCs w:val="24"/>
        </w:rPr>
        <w:t xml:space="preserve"> elders have been </w:t>
      </w:r>
      <w:r w:rsidR="00DF0C83">
        <w:rPr>
          <w:rFonts w:eastAsia="Times New Roman" w:cs="Times New Roman"/>
          <w:szCs w:val="24"/>
        </w:rPr>
        <w:t>looking at a possibility of</w:t>
      </w:r>
      <w:r>
        <w:rPr>
          <w:rFonts w:eastAsia="Times New Roman" w:cs="Times New Roman"/>
          <w:szCs w:val="24"/>
        </w:rPr>
        <w:t xml:space="preserve"> remarrying divorced people. </w:t>
      </w:r>
      <w:r w:rsidR="00DF0C83">
        <w:rPr>
          <w:rFonts w:eastAsia="Times New Roman" w:cs="Times New Roman"/>
          <w:szCs w:val="24"/>
        </w:rPr>
        <w:t>D</w:t>
      </w:r>
      <w:r>
        <w:rPr>
          <w:rFonts w:eastAsia="Times New Roman" w:cs="Times New Roman"/>
          <w:szCs w:val="24"/>
        </w:rPr>
        <w:t>iscussions are ongoing but personally that’s one thing that if they so decide to do, I would be opposed to. From my understanding of scriptures, I do not think divorcees should remarry. Another key are</w:t>
      </w:r>
      <w:r w:rsidR="00DF0C83">
        <w:rPr>
          <w:rFonts w:eastAsia="Times New Roman" w:cs="Times New Roman"/>
          <w:szCs w:val="24"/>
        </w:rPr>
        <w:t>a</w:t>
      </w:r>
      <w:r>
        <w:rPr>
          <w:rFonts w:eastAsia="Times New Roman" w:cs="Times New Roman"/>
          <w:szCs w:val="24"/>
        </w:rPr>
        <w:t xml:space="preserve"> that I have a slight disagreement with my current church is the manner in which we do church planting. I am totally opposed to the strategy of having to buy properties and land in order to plant a church. I believe church</w:t>
      </w:r>
      <w:r w:rsidR="00857167">
        <w:rPr>
          <w:rFonts w:eastAsia="Times New Roman" w:cs="Times New Roman"/>
          <w:szCs w:val="24"/>
        </w:rPr>
        <w:t xml:space="preserve"> plants</w:t>
      </w:r>
      <w:r>
        <w:rPr>
          <w:rFonts w:eastAsia="Times New Roman" w:cs="Times New Roman"/>
          <w:szCs w:val="24"/>
        </w:rPr>
        <w:t xml:space="preserve"> should hire venues or meet </w:t>
      </w:r>
      <w:r>
        <w:rPr>
          <w:rFonts w:eastAsia="Times New Roman" w:cs="Times New Roman"/>
          <w:szCs w:val="24"/>
        </w:rPr>
        <w:lastRenderedPageBreak/>
        <w:t xml:space="preserve">anywhere until they are established and consequently able to raise funds to build permanent structures. </w:t>
      </w:r>
    </w:p>
    <w:p w14:paraId="4BC9B7E2" w14:textId="352F244F" w:rsidR="00795183" w:rsidRPr="00951CB0" w:rsidRDefault="00795183" w:rsidP="00EA2C48">
      <w:pPr>
        <w:ind w:firstLine="720"/>
        <w:rPr>
          <w:rFonts w:eastAsia="Times New Roman" w:cs="Times New Roman"/>
          <w:szCs w:val="24"/>
        </w:rPr>
      </w:pPr>
      <w:r>
        <w:rPr>
          <w:rFonts w:eastAsia="Times New Roman" w:cs="Times New Roman"/>
          <w:szCs w:val="24"/>
        </w:rPr>
        <w:t>My leadership style does not fit well with the current structure. Since I am not the senior pastor but one of the assistant pastors, I would have to work on not being bossy otherwise it is likely to bring frictions with my boss. Though, sometimes due to the fact that my boss is a more of a soft person, he often finds my leadership style helpful in getting things done in the church.</w:t>
      </w:r>
    </w:p>
    <w:p w14:paraId="48DA229B" w14:textId="0F57851E" w:rsidR="00403018" w:rsidRDefault="00EA2C48" w:rsidP="003552A1">
      <w:pPr>
        <w:pStyle w:val="Heading1"/>
      </w:pPr>
      <w:r>
        <w:t>Conclusion</w:t>
      </w:r>
    </w:p>
    <w:p w14:paraId="2B9A980E" w14:textId="45C24FB9" w:rsidR="00EA2C48" w:rsidRDefault="00EA2C48" w:rsidP="00CA017E">
      <w:pPr>
        <w:ind w:firstLine="720"/>
      </w:pPr>
      <w:r>
        <w:t xml:space="preserve">There are many things I have learnt about myself from this leadership audit. </w:t>
      </w:r>
      <w:r w:rsidR="00857167">
        <w:t>A c</w:t>
      </w:r>
      <w:r>
        <w:t xml:space="preserve">ongratulatory </w:t>
      </w:r>
      <w:r w:rsidR="00857167">
        <w:t>fact is</w:t>
      </w:r>
      <w:r>
        <w:t xml:space="preserve"> that I was able to identify many strengths about my leadership. Besides also I discovered that there are few things I need to work. One of the key things that I would like to work on is in giving. In the past few months my giving has not been excellent. Perhaps this has been necessitated by the pandemic, but still I believe there is something that I need to do about it. Most of the promises I have let up this year were all involving giving. I have not come through in </w:t>
      </w:r>
      <w:r w:rsidR="00857167">
        <w:t>many</w:t>
      </w:r>
      <w:r>
        <w:t xml:space="preserve"> pledges I made to people. a few years back I even used to support mission work but I cannot say that about this moment. The year has somehow thrown everything out of balance. My plan is to start to honor all financial commitments I make with people. alternatively, if I am unable to give, then I would stop pledging or committing myself. </w:t>
      </w:r>
    </w:p>
    <w:p w14:paraId="6B45D8C5" w14:textId="28B7D516" w:rsidR="00EA2C48" w:rsidRDefault="00EA2C48" w:rsidP="00E82D62">
      <w:pPr>
        <w:ind w:firstLine="720"/>
      </w:pPr>
      <w:r>
        <w:t xml:space="preserve">Secondly, the leadership audit analysis revealed that I am weak on relational skills. </w:t>
      </w:r>
      <w:r w:rsidR="00CD6BD7">
        <w:t xml:space="preserve">Specifically, I need to learn the art of listening. Most likely I intend to makes sure that I let people give their opinions before deciding on issues. Sometimes this will mean me giving the decision-making period more time. </w:t>
      </w:r>
      <w:r w:rsidR="00857167">
        <w:t>P</w:t>
      </w:r>
      <w:r w:rsidR="00CD6BD7">
        <w:t xml:space="preserve">atience would be of the essence. </w:t>
      </w:r>
      <w:r w:rsidR="00D944AF">
        <w:t xml:space="preserve">Also, I think I should pay attention to what people do not say. </w:t>
      </w:r>
      <w:r w:rsidR="00E82D62">
        <w:t>Often,</w:t>
      </w:r>
      <w:r w:rsidR="00D944AF">
        <w:t xml:space="preserve"> I have communicated to people and they did not say anything only later to realize that their silence meant something. </w:t>
      </w:r>
      <w:r w:rsidR="00E82D62">
        <w:t xml:space="preserve"> </w:t>
      </w:r>
    </w:p>
    <w:p w14:paraId="6CCA9FBC" w14:textId="0B8CA8FC" w:rsidR="003552A1" w:rsidRDefault="003552A1" w:rsidP="00E82D62">
      <w:pPr>
        <w:ind w:firstLine="720"/>
      </w:pPr>
      <w:r>
        <w:lastRenderedPageBreak/>
        <w:t>Finally, weaknesses are things that are hard to rectify. Therefore, I purpose to ask God to help me change. With the</w:t>
      </w:r>
      <w:r w:rsidR="00857167">
        <w:t xml:space="preserve"> help of the</w:t>
      </w:r>
      <w:r>
        <w:t xml:space="preserve"> Holy Spirit I will overcome these weaknesses. Also, in the coming days, I will spend time reading scriptures that talk about giving. </w:t>
      </w:r>
    </w:p>
    <w:p w14:paraId="05355C70" w14:textId="63A23836" w:rsidR="001E66AD" w:rsidRDefault="001E66AD" w:rsidP="00CA017E">
      <w:pPr>
        <w:ind w:firstLine="720"/>
      </w:pPr>
    </w:p>
    <w:p w14:paraId="315E02A2" w14:textId="77777777" w:rsidR="001E66AD" w:rsidRPr="00542376" w:rsidRDefault="001E66AD" w:rsidP="00CA017E">
      <w:pPr>
        <w:ind w:firstLine="720"/>
      </w:pPr>
    </w:p>
    <w:sectPr w:rsidR="001E66AD" w:rsidRPr="00542376"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1A3CF" w14:textId="77777777" w:rsidR="00D76158" w:rsidRDefault="00D76158" w:rsidP="00D90961">
      <w:pPr>
        <w:spacing w:line="240" w:lineRule="auto"/>
      </w:pPr>
      <w:r>
        <w:separator/>
      </w:r>
    </w:p>
  </w:endnote>
  <w:endnote w:type="continuationSeparator" w:id="0">
    <w:p w14:paraId="1DCDCCE9" w14:textId="77777777" w:rsidR="00D76158" w:rsidRDefault="00D76158"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5458B2" w:rsidRDefault="005458B2">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58B2" w:rsidRDefault="00545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5458B2" w:rsidRPr="000270DC" w:rsidRDefault="005458B2"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5458B2" w:rsidRPr="004B3ACC" w:rsidRDefault="005458B2"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58B2" w:rsidRDefault="005458B2"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5458B2" w:rsidRDefault="00D76158"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212DB4" w14:textId="77777777" w:rsidR="00D76158" w:rsidRDefault="00D76158" w:rsidP="00D90961">
      <w:pPr>
        <w:spacing w:line="240" w:lineRule="auto"/>
      </w:pPr>
      <w:r>
        <w:separator/>
      </w:r>
    </w:p>
  </w:footnote>
  <w:footnote w:type="continuationSeparator" w:id="0">
    <w:p w14:paraId="5032D8F3" w14:textId="77777777" w:rsidR="00D76158" w:rsidRDefault="00D76158" w:rsidP="00D90961">
      <w:pPr>
        <w:spacing w:line="240" w:lineRule="auto"/>
      </w:pPr>
      <w:r>
        <w:continuationSeparator/>
      </w:r>
    </w:p>
  </w:footnote>
  <w:footnote w:id="1">
    <w:p w14:paraId="4EADA8E8" w14:textId="0AEB6B19" w:rsidR="005458B2" w:rsidRDefault="005458B2">
      <w:pPr>
        <w:pStyle w:val="FootnoteText"/>
      </w:pPr>
      <w:r>
        <w:rPr>
          <w:rStyle w:val="FootnoteReference"/>
        </w:rPr>
        <w:footnoteRef/>
      </w:r>
      <w:r>
        <w:t xml:space="preserve"> </w:t>
      </w:r>
      <w:r w:rsidRPr="006D616D">
        <w:rPr>
          <w:rFonts w:eastAsia="Times New Roman" w:cs="Times New Roman"/>
          <w:szCs w:val="24"/>
        </w:rPr>
        <w:t>Aubrey Malphurs</w:t>
      </w:r>
      <w:r>
        <w:rPr>
          <w:rFonts w:eastAsia="Times New Roman" w:cs="Times New Roman"/>
          <w:szCs w:val="24"/>
        </w:rPr>
        <w:t>, Being Leaders: The Nature of Authentic Christian Leadership (Grand Rapids, MI: Baker Publishing Group, 2003), 9.</w:t>
      </w:r>
    </w:p>
  </w:footnote>
  <w:footnote w:id="2">
    <w:p w14:paraId="0D06D60A" w14:textId="01081E77" w:rsidR="005458B2" w:rsidRDefault="005458B2">
      <w:pPr>
        <w:pStyle w:val="FootnoteText"/>
      </w:pPr>
      <w:r>
        <w:rPr>
          <w:rStyle w:val="FootnoteReference"/>
        </w:rPr>
        <w:footnoteRef/>
      </w:r>
      <w:r>
        <w:t xml:space="preserve"> </w:t>
      </w:r>
      <w:r w:rsidRPr="006D616D">
        <w:rPr>
          <w:rFonts w:eastAsia="Times New Roman" w:cs="Times New Roman"/>
          <w:szCs w:val="24"/>
        </w:rPr>
        <w:t>Aubrey Malphurs</w:t>
      </w:r>
      <w:r>
        <w:rPr>
          <w:rFonts w:eastAsia="Times New Roman" w:cs="Times New Roman"/>
          <w:szCs w:val="24"/>
        </w:rPr>
        <w:t>, Being Leaders: The Nature of Authentic Christian Leadership (Grand Rapids, MI: Baker Publishing Group, 2003), 50.</w:t>
      </w:r>
    </w:p>
  </w:footnote>
  <w:footnote w:id="3">
    <w:p w14:paraId="31437ECB" w14:textId="77777777" w:rsidR="005458B2" w:rsidRDefault="005458B2" w:rsidP="00BF1091">
      <w:pPr>
        <w:pStyle w:val="FootnoteText"/>
      </w:pPr>
      <w:r>
        <w:rPr>
          <w:rStyle w:val="FootnoteReference"/>
        </w:rPr>
        <w:footnoteRef/>
      </w:r>
      <w:r>
        <w:t xml:space="preserve"> </w:t>
      </w:r>
      <w:r w:rsidRPr="006D616D">
        <w:rPr>
          <w:rFonts w:eastAsia="Times New Roman" w:cs="Times New Roman"/>
          <w:szCs w:val="24"/>
        </w:rPr>
        <w:t>Aubrey Malphurs</w:t>
      </w:r>
      <w:r>
        <w:rPr>
          <w:rFonts w:eastAsia="Times New Roman" w:cs="Times New Roman"/>
          <w:szCs w:val="24"/>
        </w:rPr>
        <w:t>, Being Leaders: The Nature of Authentic Christian Leadership (Grand Rapids, MI: Baker Publishing Group, 2003), 96.</w:t>
      </w:r>
    </w:p>
  </w:footnote>
  <w:footnote w:id="4">
    <w:p w14:paraId="59F04D7F" w14:textId="1E293ABE" w:rsidR="005458B2" w:rsidRDefault="005458B2">
      <w:pPr>
        <w:pStyle w:val="FootnoteText"/>
      </w:pPr>
      <w:r>
        <w:rPr>
          <w:rStyle w:val="FootnoteReference"/>
        </w:rPr>
        <w:footnoteRef/>
      </w:r>
      <w:r>
        <w:t xml:space="preserve"> Ibid.,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5458B2" w:rsidRDefault="005458B2" w:rsidP="004B3ACC">
    <w:pPr>
      <w:pStyle w:val="Header"/>
    </w:pPr>
  </w:p>
  <w:p w14:paraId="5B0AEF4C" w14:textId="77777777" w:rsidR="005458B2" w:rsidRDefault="00545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5458B2" w:rsidRDefault="005458B2">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58B2" w:rsidRPr="00DA0F88" w:rsidRDefault="005458B2"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5C1D14"/>
    <w:multiLevelType w:val="multilevel"/>
    <w:tmpl w:val="5AFE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 w:numId="25">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0D77"/>
    <w:rsid w:val="00041C1D"/>
    <w:rsid w:val="00045A6D"/>
    <w:rsid w:val="00046C33"/>
    <w:rsid w:val="000502EB"/>
    <w:rsid w:val="00051752"/>
    <w:rsid w:val="000538B0"/>
    <w:rsid w:val="00054E43"/>
    <w:rsid w:val="00055A9D"/>
    <w:rsid w:val="00056026"/>
    <w:rsid w:val="000613C7"/>
    <w:rsid w:val="000626D8"/>
    <w:rsid w:val="0006326E"/>
    <w:rsid w:val="00065EC9"/>
    <w:rsid w:val="0006719F"/>
    <w:rsid w:val="0006741A"/>
    <w:rsid w:val="00071610"/>
    <w:rsid w:val="00072C5D"/>
    <w:rsid w:val="00072C99"/>
    <w:rsid w:val="000771BB"/>
    <w:rsid w:val="0008097C"/>
    <w:rsid w:val="000821BE"/>
    <w:rsid w:val="000851A2"/>
    <w:rsid w:val="00086FA8"/>
    <w:rsid w:val="00087A10"/>
    <w:rsid w:val="000931EE"/>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2F3"/>
    <w:rsid w:val="000C3451"/>
    <w:rsid w:val="000C442E"/>
    <w:rsid w:val="000C51C1"/>
    <w:rsid w:val="000C5D0F"/>
    <w:rsid w:val="000C700A"/>
    <w:rsid w:val="000C7B23"/>
    <w:rsid w:val="000D1478"/>
    <w:rsid w:val="000D5280"/>
    <w:rsid w:val="000D6801"/>
    <w:rsid w:val="000D6862"/>
    <w:rsid w:val="000E1681"/>
    <w:rsid w:val="000E3588"/>
    <w:rsid w:val="000E44F1"/>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6054"/>
    <w:rsid w:val="001278D3"/>
    <w:rsid w:val="001305E3"/>
    <w:rsid w:val="001315A3"/>
    <w:rsid w:val="00132B9B"/>
    <w:rsid w:val="00134DF0"/>
    <w:rsid w:val="00135F48"/>
    <w:rsid w:val="00140A67"/>
    <w:rsid w:val="00142194"/>
    <w:rsid w:val="001445AA"/>
    <w:rsid w:val="00145A4C"/>
    <w:rsid w:val="001465F4"/>
    <w:rsid w:val="00150993"/>
    <w:rsid w:val="00153BDB"/>
    <w:rsid w:val="001555FC"/>
    <w:rsid w:val="00157CF7"/>
    <w:rsid w:val="001601E6"/>
    <w:rsid w:val="00161E6B"/>
    <w:rsid w:val="00162AFF"/>
    <w:rsid w:val="001649AD"/>
    <w:rsid w:val="00170662"/>
    <w:rsid w:val="00172D30"/>
    <w:rsid w:val="0017631D"/>
    <w:rsid w:val="00176A3E"/>
    <w:rsid w:val="001835C6"/>
    <w:rsid w:val="00185F50"/>
    <w:rsid w:val="00187515"/>
    <w:rsid w:val="001915D5"/>
    <w:rsid w:val="00195236"/>
    <w:rsid w:val="00195F81"/>
    <w:rsid w:val="00196C7D"/>
    <w:rsid w:val="001971EA"/>
    <w:rsid w:val="001A3158"/>
    <w:rsid w:val="001B02AD"/>
    <w:rsid w:val="001B292C"/>
    <w:rsid w:val="001C22D2"/>
    <w:rsid w:val="001C37AB"/>
    <w:rsid w:val="001C4F35"/>
    <w:rsid w:val="001D033E"/>
    <w:rsid w:val="001D18F3"/>
    <w:rsid w:val="001D3CF1"/>
    <w:rsid w:val="001D4735"/>
    <w:rsid w:val="001D70D3"/>
    <w:rsid w:val="001E02C2"/>
    <w:rsid w:val="001E2B2E"/>
    <w:rsid w:val="001E3A14"/>
    <w:rsid w:val="001E66AD"/>
    <w:rsid w:val="001E7656"/>
    <w:rsid w:val="001E78EF"/>
    <w:rsid w:val="001F0D1B"/>
    <w:rsid w:val="001F2C42"/>
    <w:rsid w:val="001F4EF0"/>
    <w:rsid w:val="001F53EF"/>
    <w:rsid w:val="001F7005"/>
    <w:rsid w:val="001F76D2"/>
    <w:rsid w:val="00204746"/>
    <w:rsid w:val="0020487F"/>
    <w:rsid w:val="002055FD"/>
    <w:rsid w:val="00205615"/>
    <w:rsid w:val="002064FC"/>
    <w:rsid w:val="00206DB2"/>
    <w:rsid w:val="00207016"/>
    <w:rsid w:val="002107DC"/>
    <w:rsid w:val="00212BA7"/>
    <w:rsid w:val="002130E3"/>
    <w:rsid w:val="00215AA5"/>
    <w:rsid w:val="00217522"/>
    <w:rsid w:val="0021783B"/>
    <w:rsid w:val="002217EA"/>
    <w:rsid w:val="00222BC1"/>
    <w:rsid w:val="00225F13"/>
    <w:rsid w:val="00226336"/>
    <w:rsid w:val="00232776"/>
    <w:rsid w:val="002374C7"/>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2B4D"/>
    <w:rsid w:val="002B4D10"/>
    <w:rsid w:val="002C1E48"/>
    <w:rsid w:val="002C2C53"/>
    <w:rsid w:val="002C3242"/>
    <w:rsid w:val="002C3BC9"/>
    <w:rsid w:val="002D41E7"/>
    <w:rsid w:val="002D65FC"/>
    <w:rsid w:val="002D7985"/>
    <w:rsid w:val="002E2BBA"/>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3311"/>
    <w:rsid w:val="003544FD"/>
    <w:rsid w:val="003552A1"/>
    <w:rsid w:val="00355A12"/>
    <w:rsid w:val="003560C4"/>
    <w:rsid w:val="00356F7B"/>
    <w:rsid w:val="0036029D"/>
    <w:rsid w:val="003621BC"/>
    <w:rsid w:val="0036517B"/>
    <w:rsid w:val="00367515"/>
    <w:rsid w:val="003677D4"/>
    <w:rsid w:val="00370A74"/>
    <w:rsid w:val="003729F0"/>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3EB8"/>
    <w:rsid w:val="003B08C1"/>
    <w:rsid w:val="003B1324"/>
    <w:rsid w:val="003B2F9F"/>
    <w:rsid w:val="003B3C12"/>
    <w:rsid w:val="003B72D5"/>
    <w:rsid w:val="003C0A9D"/>
    <w:rsid w:val="003C19E3"/>
    <w:rsid w:val="003C50A3"/>
    <w:rsid w:val="003D0F5D"/>
    <w:rsid w:val="003D2DF5"/>
    <w:rsid w:val="003D633A"/>
    <w:rsid w:val="003D6799"/>
    <w:rsid w:val="003D7BE7"/>
    <w:rsid w:val="003D7E85"/>
    <w:rsid w:val="003E2BD0"/>
    <w:rsid w:val="003E53B5"/>
    <w:rsid w:val="003E5FED"/>
    <w:rsid w:val="003E7849"/>
    <w:rsid w:val="003F0C62"/>
    <w:rsid w:val="003F1DE0"/>
    <w:rsid w:val="003F23A7"/>
    <w:rsid w:val="003F3C46"/>
    <w:rsid w:val="003F4A8E"/>
    <w:rsid w:val="003F5B04"/>
    <w:rsid w:val="00401704"/>
    <w:rsid w:val="00403018"/>
    <w:rsid w:val="00404179"/>
    <w:rsid w:val="004054B3"/>
    <w:rsid w:val="0041245F"/>
    <w:rsid w:val="00415783"/>
    <w:rsid w:val="00416CD8"/>
    <w:rsid w:val="00423EA1"/>
    <w:rsid w:val="0042497D"/>
    <w:rsid w:val="00424FDE"/>
    <w:rsid w:val="004274A3"/>
    <w:rsid w:val="004276B3"/>
    <w:rsid w:val="00430EAE"/>
    <w:rsid w:val="004312FA"/>
    <w:rsid w:val="00431C74"/>
    <w:rsid w:val="0043320B"/>
    <w:rsid w:val="00433D6C"/>
    <w:rsid w:val="00434A17"/>
    <w:rsid w:val="00435811"/>
    <w:rsid w:val="00435FB3"/>
    <w:rsid w:val="00436241"/>
    <w:rsid w:val="00437697"/>
    <w:rsid w:val="0043781E"/>
    <w:rsid w:val="00442A31"/>
    <w:rsid w:val="00442F24"/>
    <w:rsid w:val="00444BDB"/>
    <w:rsid w:val="00445051"/>
    <w:rsid w:val="00446603"/>
    <w:rsid w:val="004506F4"/>
    <w:rsid w:val="00453BA1"/>
    <w:rsid w:val="004617E9"/>
    <w:rsid w:val="00461ED8"/>
    <w:rsid w:val="0046227B"/>
    <w:rsid w:val="00464676"/>
    <w:rsid w:val="00465D10"/>
    <w:rsid w:val="00467529"/>
    <w:rsid w:val="004704DF"/>
    <w:rsid w:val="004710B9"/>
    <w:rsid w:val="00471730"/>
    <w:rsid w:val="00471E0D"/>
    <w:rsid w:val="004738DF"/>
    <w:rsid w:val="00473D52"/>
    <w:rsid w:val="00474EDB"/>
    <w:rsid w:val="00477194"/>
    <w:rsid w:val="0048327E"/>
    <w:rsid w:val="00485A8D"/>
    <w:rsid w:val="00485BA0"/>
    <w:rsid w:val="00486D53"/>
    <w:rsid w:val="00487FBF"/>
    <w:rsid w:val="00491986"/>
    <w:rsid w:val="00493682"/>
    <w:rsid w:val="004957CA"/>
    <w:rsid w:val="004A0D69"/>
    <w:rsid w:val="004A30D7"/>
    <w:rsid w:val="004A35F0"/>
    <w:rsid w:val="004A7617"/>
    <w:rsid w:val="004B07CD"/>
    <w:rsid w:val="004B3ACC"/>
    <w:rsid w:val="004B7E98"/>
    <w:rsid w:val="004C148A"/>
    <w:rsid w:val="004C2F8C"/>
    <w:rsid w:val="004C3A3F"/>
    <w:rsid w:val="004C55B6"/>
    <w:rsid w:val="004C5A7E"/>
    <w:rsid w:val="004C6A19"/>
    <w:rsid w:val="004D40A4"/>
    <w:rsid w:val="004D4D26"/>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4F11"/>
    <w:rsid w:val="0053763E"/>
    <w:rsid w:val="00542376"/>
    <w:rsid w:val="005458B2"/>
    <w:rsid w:val="00555830"/>
    <w:rsid w:val="00555F44"/>
    <w:rsid w:val="00556314"/>
    <w:rsid w:val="00557CEB"/>
    <w:rsid w:val="00560ACE"/>
    <w:rsid w:val="005633D6"/>
    <w:rsid w:val="005649BA"/>
    <w:rsid w:val="005655B5"/>
    <w:rsid w:val="00566092"/>
    <w:rsid w:val="00572AE5"/>
    <w:rsid w:val="00574920"/>
    <w:rsid w:val="0058060B"/>
    <w:rsid w:val="00581B0C"/>
    <w:rsid w:val="0058582D"/>
    <w:rsid w:val="00585CE8"/>
    <w:rsid w:val="005865EF"/>
    <w:rsid w:val="005874C4"/>
    <w:rsid w:val="00595F5A"/>
    <w:rsid w:val="00596275"/>
    <w:rsid w:val="005A0475"/>
    <w:rsid w:val="005A0B04"/>
    <w:rsid w:val="005A4515"/>
    <w:rsid w:val="005A6678"/>
    <w:rsid w:val="005A691B"/>
    <w:rsid w:val="005A6BEB"/>
    <w:rsid w:val="005B08A4"/>
    <w:rsid w:val="005B13C4"/>
    <w:rsid w:val="005B1D6B"/>
    <w:rsid w:val="005B34BA"/>
    <w:rsid w:val="005B425C"/>
    <w:rsid w:val="005C2ACA"/>
    <w:rsid w:val="005C2CAA"/>
    <w:rsid w:val="005D43D3"/>
    <w:rsid w:val="005D4A74"/>
    <w:rsid w:val="005E197B"/>
    <w:rsid w:val="005E32EC"/>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A25"/>
    <w:rsid w:val="006C5DD7"/>
    <w:rsid w:val="006D0768"/>
    <w:rsid w:val="006D1273"/>
    <w:rsid w:val="006D4226"/>
    <w:rsid w:val="006D616D"/>
    <w:rsid w:val="006E591A"/>
    <w:rsid w:val="006E6E40"/>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167C"/>
    <w:rsid w:val="00742882"/>
    <w:rsid w:val="0074799A"/>
    <w:rsid w:val="00752EB8"/>
    <w:rsid w:val="00754727"/>
    <w:rsid w:val="00754806"/>
    <w:rsid w:val="00756CA6"/>
    <w:rsid w:val="007605F5"/>
    <w:rsid w:val="00762B9F"/>
    <w:rsid w:val="00766F72"/>
    <w:rsid w:val="007670A4"/>
    <w:rsid w:val="00771D4F"/>
    <w:rsid w:val="00776315"/>
    <w:rsid w:val="0078162F"/>
    <w:rsid w:val="00784D67"/>
    <w:rsid w:val="00786BC3"/>
    <w:rsid w:val="00790142"/>
    <w:rsid w:val="00791562"/>
    <w:rsid w:val="00793071"/>
    <w:rsid w:val="00795183"/>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1C1E"/>
    <w:rsid w:val="007C2A8E"/>
    <w:rsid w:val="007C514A"/>
    <w:rsid w:val="007C6686"/>
    <w:rsid w:val="007C72F4"/>
    <w:rsid w:val="007C7FBB"/>
    <w:rsid w:val="007D2F11"/>
    <w:rsid w:val="007D655E"/>
    <w:rsid w:val="007D739E"/>
    <w:rsid w:val="007D77CE"/>
    <w:rsid w:val="007D79A2"/>
    <w:rsid w:val="007E1B6E"/>
    <w:rsid w:val="007E2594"/>
    <w:rsid w:val="007F0276"/>
    <w:rsid w:val="007F05E9"/>
    <w:rsid w:val="007F1977"/>
    <w:rsid w:val="007F2866"/>
    <w:rsid w:val="007F6ECE"/>
    <w:rsid w:val="007F7E8D"/>
    <w:rsid w:val="00800DF3"/>
    <w:rsid w:val="00802F52"/>
    <w:rsid w:val="00804EC9"/>
    <w:rsid w:val="00805D53"/>
    <w:rsid w:val="00806531"/>
    <w:rsid w:val="00812D93"/>
    <w:rsid w:val="008138C3"/>
    <w:rsid w:val="0081465C"/>
    <w:rsid w:val="008157B7"/>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3A0E"/>
    <w:rsid w:val="00854FA1"/>
    <w:rsid w:val="0085613A"/>
    <w:rsid w:val="00857167"/>
    <w:rsid w:val="00857709"/>
    <w:rsid w:val="00860307"/>
    <w:rsid w:val="00865A25"/>
    <w:rsid w:val="00865B2A"/>
    <w:rsid w:val="00867F56"/>
    <w:rsid w:val="00867FB7"/>
    <w:rsid w:val="00874B81"/>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C7FBF"/>
    <w:rsid w:val="008D09F0"/>
    <w:rsid w:val="008D2ECB"/>
    <w:rsid w:val="008D35F1"/>
    <w:rsid w:val="008D517F"/>
    <w:rsid w:val="008D5FC5"/>
    <w:rsid w:val="008E14FF"/>
    <w:rsid w:val="008E1FC1"/>
    <w:rsid w:val="008E5E05"/>
    <w:rsid w:val="008F1B17"/>
    <w:rsid w:val="008F3181"/>
    <w:rsid w:val="008F646A"/>
    <w:rsid w:val="008F6ACD"/>
    <w:rsid w:val="00900E64"/>
    <w:rsid w:val="00901AF4"/>
    <w:rsid w:val="00902C0A"/>
    <w:rsid w:val="00903018"/>
    <w:rsid w:val="00904236"/>
    <w:rsid w:val="00904D77"/>
    <w:rsid w:val="00905678"/>
    <w:rsid w:val="00905F75"/>
    <w:rsid w:val="009072B6"/>
    <w:rsid w:val="00912C5E"/>
    <w:rsid w:val="00921116"/>
    <w:rsid w:val="00924B7D"/>
    <w:rsid w:val="00924F37"/>
    <w:rsid w:val="0093310F"/>
    <w:rsid w:val="0095166E"/>
    <w:rsid w:val="00954716"/>
    <w:rsid w:val="00955825"/>
    <w:rsid w:val="00963145"/>
    <w:rsid w:val="00965C62"/>
    <w:rsid w:val="00970234"/>
    <w:rsid w:val="00973403"/>
    <w:rsid w:val="00973A69"/>
    <w:rsid w:val="00973FBF"/>
    <w:rsid w:val="00976FC9"/>
    <w:rsid w:val="00977F26"/>
    <w:rsid w:val="00980198"/>
    <w:rsid w:val="009811BD"/>
    <w:rsid w:val="009823C7"/>
    <w:rsid w:val="0098254A"/>
    <w:rsid w:val="00986D1B"/>
    <w:rsid w:val="00990E9E"/>
    <w:rsid w:val="0099110D"/>
    <w:rsid w:val="0099193A"/>
    <w:rsid w:val="00992389"/>
    <w:rsid w:val="009948FD"/>
    <w:rsid w:val="00995E11"/>
    <w:rsid w:val="009A2BC1"/>
    <w:rsid w:val="009A4BD8"/>
    <w:rsid w:val="009A6AD8"/>
    <w:rsid w:val="009A6E6D"/>
    <w:rsid w:val="009A6F70"/>
    <w:rsid w:val="009B00F1"/>
    <w:rsid w:val="009B289C"/>
    <w:rsid w:val="009B4445"/>
    <w:rsid w:val="009B6796"/>
    <w:rsid w:val="009B691E"/>
    <w:rsid w:val="009B7F89"/>
    <w:rsid w:val="009C0B99"/>
    <w:rsid w:val="009C118C"/>
    <w:rsid w:val="009C19C1"/>
    <w:rsid w:val="009C5136"/>
    <w:rsid w:val="009C5ABB"/>
    <w:rsid w:val="009D0801"/>
    <w:rsid w:val="009D2AB8"/>
    <w:rsid w:val="009D33AD"/>
    <w:rsid w:val="009D43C6"/>
    <w:rsid w:val="009D7844"/>
    <w:rsid w:val="009E081D"/>
    <w:rsid w:val="009E0ADE"/>
    <w:rsid w:val="009E10D3"/>
    <w:rsid w:val="009E1302"/>
    <w:rsid w:val="009E1BA6"/>
    <w:rsid w:val="009E27D6"/>
    <w:rsid w:val="009E4A7E"/>
    <w:rsid w:val="009E591C"/>
    <w:rsid w:val="009F148A"/>
    <w:rsid w:val="009F1554"/>
    <w:rsid w:val="009F1B58"/>
    <w:rsid w:val="009F23BC"/>
    <w:rsid w:val="009F62C4"/>
    <w:rsid w:val="00A0232E"/>
    <w:rsid w:val="00A03998"/>
    <w:rsid w:val="00A04DCE"/>
    <w:rsid w:val="00A052EE"/>
    <w:rsid w:val="00A0757F"/>
    <w:rsid w:val="00A10BCA"/>
    <w:rsid w:val="00A10DA4"/>
    <w:rsid w:val="00A13961"/>
    <w:rsid w:val="00A13C78"/>
    <w:rsid w:val="00A13FEA"/>
    <w:rsid w:val="00A1404C"/>
    <w:rsid w:val="00A15F0E"/>
    <w:rsid w:val="00A20C26"/>
    <w:rsid w:val="00A2246D"/>
    <w:rsid w:val="00A230F7"/>
    <w:rsid w:val="00A23885"/>
    <w:rsid w:val="00A2570F"/>
    <w:rsid w:val="00A325CA"/>
    <w:rsid w:val="00A333B7"/>
    <w:rsid w:val="00A354A4"/>
    <w:rsid w:val="00A35F8C"/>
    <w:rsid w:val="00A3701B"/>
    <w:rsid w:val="00A4032B"/>
    <w:rsid w:val="00A51EFE"/>
    <w:rsid w:val="00A609C1"/>
    <w:rsid w:val="00A60C0B"/>
    <w:rsid w:val="00A60E2B"/>
    <w:rsid w:val="00A6125D"/>
    <w:rsid w:val="00A61A96"/>
    <w:rsid w:val="00A63339"/>
    <w:rsid w:val="00A65374"/>
    <w:rsid w:val="00A6622F"/>
    <w:rsid w:val="00A70A55"/>
    <w:rsid w:val="00A7637F"/>
    <w:rsid w:val="00A77E69"/>
    <w:rsid w:val="00A81E01"/>
    <w:rsid w:val="00A83433"/>
    <w:rsid w:val="00A85157"/>
    <w:rsid w:val="00A85A61"/>
    <w:rsid w:val="00A863AC"/>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261"/>
    <w:rsid w:val="00AC2CC3"/>
    <w:rsid w:val="00AC311B"/>
    <w:rsid w:val="00AC491F"/>
    <w:rsid w:val="00AC51A1"/>
    <w:rsid w:val="00AC572B"/>
    <w:rsid w:val="00AC6FFD"/>
    <w:rsid w:val="00AD01D6"/>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6888"/>
    <w:rsid w:val="00B11F85"/>
    <w:rsid w:val="00B13164"/>
    <w:rsid w:val="00B13191"/>
    <w:rsid w:val="00B15533"/>
    <w:rsid w:val="00B221EF"/>
    <w:rsid w:val="00B234B0"/>
    <w:rsid w:val="00B23C45"/>
    <w:rsid w:val="00B253EF"/>
    <w:rsid w:val="00B26FCD"/>
    <w:rsid w:val="00B27127"/>
    <w:rsid w:val="00B278C3"/>
    <w:rsid w:val="00B33327"/>
    <w:rsid w:val="00B42514"/>
    <w:rsid w:val="00B441EF"/>
    <w:rsid w:val="00B45323"/>
    <w:rsid w:val="00B45443"/>
    <w:rsid w:val="00B527C5"/>
    <w:rsid w:val="00B5479B"/>
    <w:rsid w:val="00B55EE5"/>
    <w:rsid w:val="00B6124D"/>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A7F3E"/>
    <w:rsid w:val="00BB5C13"/>
    <w:rsid w:val="00BB5E37"/>
    <w:rsid w:val="00BB6158"/>
    <w:rsid w:val="00BB61EA"/>
    <w:rsid w:val="00BB64A1"/>
    <w:rsid w:val="00BC3597"/>
    <w:rsid w:val="00BC366E"/>
    <w:rsid w:val="00BC4951"/>
    <w:rsid w:val="00BC6A6F"/>
    <w:rsid w:val="00BD3638"/>
    <w:rsid w:val="00BD481C"/>
    <w:rsid w:val="00BD5B64"/>
    <w:rsid w:val="00BE45BC"/>
    <w:rsid w:val="00BF1091"/>
    <w:rsid w:val="00BF3C1E"/>
    <w:rsid w:val="00BF4E2B"/>
    <w:rsid w:val="00BF65FD"/>
    <w:rsid w:val="00BF6A08"/>
    <w:rsid w:val="00C04A1A"/>
    <w:rsid w:val="00C11D18"/>
    <w:rsid w:val="00C14FDB"/>
    <w:rsid w:val="00C15172"/>
    <w:rsid w:val="00C237C1"/>
    <w:rsid w:val="00C31567"/>
    <w:rsid w:val="00C36903"/>
    <w:rsid w:val="00C37C58"/>
    <w:rsid w:val="00C40B9C"/>
    <w:rsid w:val="00C426C1"/>
    <w:rsid w:val="00C44201"/>
    <w:rsid w:val="00C448F3"/>
    <w:rsid w:val="00C45CD6"/>
    <w:rsid w:val="00C46A38"/>
    <w:rsid w:val="00C47CA6"/>
    <w:rsid w:val="00C47EA2"/>
    <w:rsid w:val="00C47F44"/>
    <w:rsid w:val="00C50A12"/>
    <w:rsid w:val="00C5245F"/>
    <w:rsid w:val="00C545DD"/>
    <w:rsid w:val="00C571DA"/>
    <w:rsid w:val="00C57B65"/>
    <w:rsid w:val="00C6084F"/>
    <w:rsid w:val="00C64B93"/>
    <w:rsid w:val="00C669DC"/>
    <w:rsid w:val="00C70180"/>
    <w:rsid w:val="00C7082E"/>
    <w:rsid w:val="00C709BA"/>
    <w:rsid w:val="00C75C26"/>
    <w:rsid w:val="00C83634"/>
    <w:rsid w:val="00C8371A"/>
    <w:rsid w:val="00C84408"/>
    <w:rsid w:val="00C8452B"/>
    <w:rsid w:val="00C855F1"/>
    <w:rsid w:val="00C8605E"/>
    <w:rsid w:val="00C96262"/>
    <w:rsid w:val="00C976CF"/>
    <w:rsid w:val="00CA00D4"/>
    <w:rsid w:val="00CA017E"/>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6BD7"/>
    <w:rsid w:val="00CD753A"/>
    <w:rsid w:val="00CE0A0B"/>
    <w:rsid w:val="00CF3A4A"/>
    <w:rsid w:val="00CF404A"/>
    <w:rsid w:val="00D005D9"/>
    <w:rsid w:val="00D00C17"/>
    <w:rsid w:val="00D019A1"/>
    <w:rsid w:val="00D026B7"/>
    <w:rsid w:val="00D02724"/>
    <w:rsid w:val="00D14858"/>
    <w:rsid w:val="00D2185C"/>
    <w:rsid w:val="00D26529"/>
    <w:rsid w:val="00D266B2"/>
    <w:rsid w:val="00D270B6"/>
    <w:rsid w:val="00D31299"/>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0B22"/>
    <w:rsid w:val="00D71C06"/>
    <w:rsid w:val="00D7232D"/>
    <w:rsid w:val="00D743FD"/>
    <w:rsid w:val="00D76158"/>
    <w:rsid w:val="00D803FF"/>
    <w:rsid w:val="00D82717"/>
    <w:rsid w:val="00D83BF5"/>
    <w:rsid w:val="00D85EE2"/>
    <w:rsid w:val="00D87071"/>
    <w:rsid w:val="00D90961"/>
    <w:rsid w:val="00D90B0A"/>
    <w:rsid w:val="00D90F0F"/>
    <w:rsid w:val="00D944AF"/>
    <w:rsid w:val="00D9456F"/>
    <w:rsid w:val="00D964D6"/>
    <w:rsid w:val="00D97C26"/>
    <w:rsid w:val="00DA0F88"/>
    <w:rsid w:val="00DA1A78"/>
    <w:rsid w:val="00DA3034"/>
    <w:rsid w:val="00DA5174"/>
    <w:rsid w:val="00DA598C"/>
    <w:rsid w:val="00DA64C7"/>
    <w:rsid w:val="00DA6501"/>
    <w:rsid w:val="00DA69A4"/>
    <w:rsid w:val="00DA77A2"/>
    <w:rsid w:val="00DB0C66"/>
    <w:rsid w:val="00DB1347"/>
    <w:rsid w:val="00DB296A"/>
    <w:rsid w:val="00DB347B"/>
    <w:rsid w:val="00DB651A"/>
    <w:rsid w:val="00DC2F34"/>
    <w:rsid w:val="00DC49CE"/>
    <w:rsid w:val="00DC6811"/>
    <w:rsid w:val="00DD05C7"/>
    <w:rsid w:val="00DD1194"/>
    <w:rsid w:val="00DD2204"/>
    <w:rsid w:val="00DD2DC4"/>
    <w:rsid w:val="00DD377F"/>
    <w:rsid w:val="00DD59AA"/>
    <w:rsid w:val="00DD5C58"/>
    <w:rsid w:val="00DD5E3B"/>
    <w:rsid w:val="00DD61E4"/>
    <w:rsid w:val="00DD7173"/>
    <w:rsid w:val="00DE0242"/>
    <w:rsid w:val="00DE0768"/>
    <w:rsid w:val="00DE0ED2"/>
    <w:rsid w:val="00DE3234"/>
    <w:rsid w:val="00DE5FA7"/>
    <w:rsid w:val="00DF036D"/>
    <w:rsid w:val="00DF0C83"/>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51DA"/>
    <w:rsid w:val="00E36D8C"/>
    <w:rsid w:val="00E37827"/>
    <w:rsid w:val="00E405E8"/>
    <w:rsid w:val="00E42997"/>
    <w:rsid w:val="00E43376"/>
    <w:rsid w:val="00E5012D"/>
    <w:rsid w:val="00E505E1"/>
    <w:rsid w:val="00E53977"/>
    <w:rsid w:val="00E544E3"/>
    <w:rsid w:val="00E5770F"/>
    <w:rsid w:val="00E60ADA"/>
    <w:rsid w:val="00E610F0"/>
    <w:rsid w:val="00E621C4"/>
    <w:rsid w:val="00E646DA"/>
    <w:rsid w:val="00E66BB2"/>
    <w:rsid w:val="00E67C40"/>
    <w:rsid w:val="00E75D80"/>
    <w:rsid w:val="00E77070"/>
    <w:rsid w:val="00E81401"/>
    <w:rsid w:val="00E81773"/>
    <w:rsid w:val="00E82D62"/>
    <w:rsid w:val="00E85F92"/>
    <w:rsid w:val="00E9136D"/>
    <w:rsid w:val="00E9329B"/>
    <w:rsid w:val="00E938D8"/>
    <w:rsid w:val="00E94B94"/>
    <w:rsid w:val="00E96F48"/>
    <w:rsid w:val="00E97801"/>
    <w:rsid w:val="00EA0946"/>
    <w:rsid w:val="00EA2C48"/>
    <w:rsid w:val="00EA351F"/>
    <w:rsid w:val="00EA5D5A"/>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3A8B"/>
    <w:rsid w:val="00EE6AEF"/>
    <w:rsid w:val="00EF0F12"/>
    <w:rsid w:val="00EF1527"/>
    <w:rsid w:val="00EF1978"/>
    <w:rsid w:val="00EF5626"/>
    <w:rsid w:val="00F033DA"/>
    <w:rsid w:val="00F047AF"/>
    <w:rsid w:val="00F06011"/>
    <w:rsid w:val="00F1076D"/>
    <w:rsid w:val="00F12F35"/>
    <w:rsid w:val="00F12FA2"/>
    <w:rsid w:val="00F131E0"/>
    <w:rsid w:val="00F1348F"/>
    <w:rsid w:val="00F13689"/>
    <w:rsid w:val="00F14525"/>
    <w:rsid w:val="00F1628C"/>
    <w:rsid w:val="00F16A44"/>
    <w:rsid w:val="00F22EE4"/>
    <w:rsid w:val="00F23FB9"/>
    <w:rsid w:val="00F24C2B"/>
    <w:rsid w:val="00F26472"/>
    <w:rsid w:val="00F36728"/>
    <w:rsid w:val="00F36A54"/>
    <w:rsid w:val="00F36F34"/>
    <w:rsid w:val="00F46BD5"/>
    <w:rsid w:val="00F47361"/>
    <w:rsid w:val="00F50B7D"/>
    <w:rsid w:val="00F51F1C"/>
    <w:rsid w:val="00F539F7"/>
    <w:rsid w:val="00F53F66"/>
    <w:rsid w:val="00F55D5E"/>
    <w:rsid w:val="00F56799"/>
    <w:rsid w:val="00F6071D"/>
    <w:rsid w:val="00F6217D"/>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4CBD"/>
    <w:rsid w:val="00F96DEC"/>
    <w:rsid w:val="00FA10A7"/>
    <w:rsid w:val="00FA16A7"/>
    <w:rsid w:val="00FA6FB3"/>
    <w:rsid w:val="00FB1097"/>
    <w:rsid w:val="00FB1441"/>
    <w:rsid w:val="00FB63D6"/>
    <w:rsid w:val="00FB6434"/>
    <w:rsid w:val="00FC477F"/>
    <w:rsid w:val="00FC49D1"/>
    <w:rsid w:val="00FC65BE"/>
    <w:rsid w:val="00FC7654"/>
    <w:rsid w:val="00FD03B8"/>
    <w:rsid w:val="00FD2925"/>
    <w:rsid w:val="00FD31A6"/>
    <w:rsid w:val="00FD471B"/>
    <w:rsid w:val="00FD48E8"/>
    <w:rsid w:val="00FD4BDF"/>
    <w:rsid w:val="00FE01CB"/>
    <w:rsid w:val="00FE132F"/>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795183"/>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183"/>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1703</TotalTime>
  <Pages>11</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11</cp:revision>
  <cp:lastPrinted>2020-03-28T18:32:00Z</cp:lastPrinted>
  <dcterms:created xsi:type="dcterms:W3CDTF">2020-11-28T02:42:00Z</dcterms:created>
  <dcterms:modified xsi:type="dcterms:W3CDTF">2020-12-10T04:00:00Z</dcterms:modified>
</cp:coreProperties>
</file>