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3F9AE17B" w14:textId="55D7A8FB" w:rsidR="00237BE3" w:rsidRPr="00872F9C" w:rsidRDefault="006D0D86" w:rsidP="00872F9C">
      <w:pPr>
        <w:jc w:val="center"/>
        <w:rPr>
          <w:rFonts w:cs="Times New Roman"/>
          <w:b/>
          <w:bCs/>
          <w:szCs w:val="24"/>
        </w:rPr>
      </w:pPr>
      <w:r>
        <w:rPr>
          <w:rFonts w:cs="Times New Roman"/>
          <w:b/>
          <w:bCs/>
          <w:szCs w:val="24"/>
        </w:rPr>
        <w:t>Subject Matter Conversation Assignment</w:t>
      </w:r>
    </w:p>
    <w:p w14:paraId="33C91050" w14:textId="5BE73080" w:rsidR="00237BE3" w:rsidRPr="00872F9C" w:rsidRDefault="00237BE3" w:rsidP="00872F9C">
      <w:pPr>
        <w:rPr>
          <w:rFonts w:cs="Times New Roman"/>
          <w:szCs w:val="24"/>
        </w:rPr>
      </w:pPr>
    </w:p>
    <w:p w14:paraId="4F3C859A" w14:textId="77777777" w:rsidR="00237BE3" w:rsidRPr="00872F9C" w:rsidRDefault="00237BE3" w:rsidP="00872F9C">
      <w:pPr>
        <w:rPr>
          <w:rFonts w:cs="Times New Roman"/>
          <w:szCs w:val="24"/>
        </w:rPr>
      </w:pPr>
    </w:p>
    <w:p w14:paraId="4383A4BB" w14:textId="7BC87152" w:rsidR="00237BE3" w:rsidRPr="00872F9C" w:rsidRDefault="00237BE3" w:rsidP="00872F9C">
      <w:pPr>
        <w:jc w:val="center"/>
        <w:rPr>
          <w:rFonts w:cs="Times New Roman"/>
          <w:szCs w:val="24"/>
        </w:rPr>
      </w:pPr>
      <w:r w:rsidRPr="00872F9C">
        <w:rPr>
          <w:rFonts w:cs="Times New Roman"/>
          <w:szCs w:val="24"/>
        </w:rPr>
        <w:t xml:space="preserve">Submitted to Dr. </w:t>
      </w:r>
      <w:r w:rsidR="006D0D86">
        <w:rPr>
          <w:rFonts w:cs="Times New Roman"/>
          <w:szCs w:val="24"/>
        </w:rPr>
        <w:t>Kristy Ford</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50A0FAD1" w:rsidR="00237BE3" w:rsidRPr="00872F9C" w:rsidRDefault="006D0D86" w:rsidP="00872F9C">
      <w:pPr>
        <w:jc w:val="center"/>
        <w:rPr>
          <w:rFonts w:cs="Times New Roman"/>
          <w:szCs w:val="24"/>
        </w:rPr>
      </w:pPr>
      <w:r>
        <w:rPr>
          <w:rFonts w:cs="Times New Roman"/>
          <w:szCs w:val="24"/>
        </w:rPr>
        <w:t>PACO- 500</w:t>
      </w:r>
    </w:p>
    <w:p w14:paraId="6F1E1C96" w14:textId="55968D15" w:rsidR="00237BE3" w:rsidRPr="00872F9C" w:rsidRDefault="006D0D86" w:rsidP="00872F9C">
      <w:pPr>
        <w:jc w:val="center"/>
        <w:rPr>
          <w:rFonts w:cs="Times New Roman"/>
          <w:szCs w:val="24"/>
        </w:rPr>
      </w:pPr>
      <w:r>
        <w:rPr>
          <w:rFonts w:cs="Times New Roman"/>
          <w:szCs w:val="24"/>
        </w:rPr>
        <w:t>Introduction to Pastoral Counseling</w:t>
      </w:r>
    </w:p>
    <w:p w14:paraId="713B8892" w14:textId="77777777" w:rsidR="00237BE3" w:rsidRPr="00872F9C" w:rsidRDefault="00237BE3" w:rsidP="00872F9C">
      <w:pPr>
        <w:jc w:val="center"/>
        <w:rPr>
          <w:rFonts w:cs="Times New Roman"/>
          <w:szCs w:val="24"/>
        </w:rPr>
      </w:pP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54BBA91B" w:rsidR="00237BE3" w:rsidRPr="00872F9C" w:rsidRDefault="00673D8A"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March </w:t>
      </w:r>
      <w:r w:rsidR="006D0D86">
        <w:rPr>
          <w:rFonts w:cs="Times New Roman"/>
          <w:szCs w:val="24"/>
        </w:rPr>
        <w:t>28</w:t>
      </w:r>
      <w:r w:rsidR="00394B41" w:rsidRPr="00872F9C">
        <w:rPr>
          <w:rFonts w:cs="Times New Roman"/>
          <w:szCs w:val="24"/>
        </w:rPr>
        <w:t>, 202</w:t>
      </w:r>
      <w:r w:rsidR="005202DA" w:rsidRPr="00872F9C">
        <w:rPr>
          <w:rFonts w:cs="Times New Roman"/>
          <w:szCs w:val="24"/>
        </w:rPr>
        <w:t>1</w:t>
      </w:r>
    </w:p>
    <w:p w14:paraId="1A4A05B4" w14:textId="77777777" w:rsidR="002E5EE9" w:rsidRPr="00872F9C" w:rsidRDefault="002E5EE9" w:rsidP="00872F9C">
      <w:pPr>
        <w:rPr>
          <w:rFonts w:cs="Times New Roman"/>
          <w:b/>
          <w:szCs w:val="24"/>
        </w:rPr>
      </w:pPr>
    </w:p>
    <w:p w14:paraId="7573BF3C" w14:textId="77777777" w:rsidR="006D0D86" w:rsidRDefault="006D0D86" w:rsidP="006D0D86">
      <w:pPr>
        <w:pStyle w:val="NormalWeb"/>
        <w:spacing w:before="0" w:beforeAutospacing="0" w:after="0" w:afterAutospacing="0" w:line="480" w:lineRule="auto"/>
        <w:jc w:val="center"/>
        <w:rPr>
          <w:color w:val="0E101A"/>
        </w:rPr>
      </w:pPr>
      <w:r>
        <w:rPr>
          <w:rStyle w:val="Strong"/>
          <w:color w:val="0E101A"/>
        </w:rPr>
        <w:lastRenderedPageBreak/>
        <w:t>What Are the Basic Tenets of Solution-Focused Pastoral Counseling?</w:t>
      </w:r>
    </w:p>
    <w:p w14:paraId="747C5622" w14:textId="77777777" w:rsidR="006D0D86" w:rsidRDefault="006D0D86" w:rsidP="006D0D86">
      <w:pPr>
        <w:pStyle w:val="NormalWeb"/>
        <w:spacing w:before="0" w:beforeAutospacing="0" w:after="0" w:afterAutospacing="0" w:line="480" w:lineRule="auto"/>
        <w:ind w:firstLine="720"/>
        <w:rPr>
          <w:color w:val="0E101A"/>
        </w:rPr>
      </w:pPr>
      <w:r>
        <w:rPr>
          <w:color w:val="0E101A"/>
        </w:rPr>
        <w:t>The term solution-focused lends a model that focuses on the solution and not the problem. There are about five basic tenets: future-oriented, goal-oriented, client-centered, miracle-questioned, and scaling.</w:t>
      </w:r>
    </w:p>
    <w:p w14:paraId="61014192" w14:textId="77777777" w:rsidR="006D0D86" w:rsidRDefault="006D0D86" w:rsidP="006D0D86">
      <w:pPr>
        <w:pStyle w:val="NormalWeb"/>
        <w:spacing w:before="0" w:beforeAutospacing="0" w:after="0" w:afterAutospacing="0" w:line="480" w:lineRule="auto"/>
        <w:ind w:firstLine="720"/>
        <w:rPr>
          <w:color w:val="0E101A"/>
        </w:rPr>
      </w:pPr>
      <w:r>
        <w:rPr>
          <w:color w:val="0E101A"/>
        </w:rPr>
        <w:t>Firstly, solution-focused counseling is future-oriented. In most cases, it seeks to answer the question, "What would you want your tomorrow to look like?" Similarly, it aims to help clients find alternatives to current undesired behavioral patterns. Rather than digging into the past to find out what is impacting the present, it focuses on the future and helps the client see what desirable outcomes they could partake.</w:t>
      </w:r>
    </w:p>
    <w:p w14:paraId="083D7B8C" w14:textId="77777777" w:rsidR="006D0D86" w:rsidRDefault="006D0D86" w:rsidP="006D0D86">
      <w:pPr>
        <w:pStyle w:val="NormalWeb"/>
        <w:spacing w:before="0" w:beforeAutospacing="0" w:after="0" w:afterAutospacing="0" w:line="480" w:lineRule="auto"/>
        <w:ind w:firstLine="720"/>
        <w:rPr>
          <w:color w:val="0E101A"/>
        </w:rPr>
      </w:pPr>
      <w:r>
        <w:rPr>
          <w:color w:val="0E101A"/>
        </w:rPr>
        <w:t>Second, this model is goal-oriented. In saying that it is goal-oriented, we mean the counselee and the client create goals and work towards achieving them.</w:t>
      </w:r>
    </w:p>
    <w:p w14:paraId="39B966DA" w14:textId="77777777" w:rsidR="006D0D86" w:rsidRDefault="006D0D86" w:rsidP="006D0D86">
      <w:pPr>
        <w:pStyle w:val="NormalWeb"/>
        <w:spacing w:before="0" w:beforeAutospacing="0" w:after="0" w:afterAutospacing="0" w:line="480" w:lineRule="auto"/>
        <w:ind w:firstLine="720"/>
        <w:rPr>
          <w:color w:val="0E101A"/>
        </w:rPr>
      </w:pPr>
      <w:r>
        <w:rPr>
          <w:color w:val="0E101A"/>
        </w:rPr>
        <w:t>Third, solution-focused pastoral counseling is client-centered. Unlike in other models where the counselee has the solutions, this model posits that the client is the source of the solution needed. The counselee only tries to draw a solution (that the client is looking for) out of the client.</w:t>
      </w:r>
    </w:p>
    <w:p w14:paraId="18AB8D7E" w14:textId="77777777" w:rsidR="006D0D86" w:rsidRDefault="006D0D86" w:rsidP="006D0D86">
      <w:pPr>
        <w:pStyle w:val="NormalWeb"/>
        <w:spacing w:before="0" w:beforeAutospacing="0" w:after="0" w:afterAutospacing="0" w:line="480" w:lineRule="auto"/>
        <w:ind w:firstLine="720"/>
        <w:rPr>
          <w:color w:val="0E101A"/>
        </w:rPr>
      </w:pPr>
      <w:r>
        <w:rPr>
          <w:color w:val="0E101A"/>
        </w:rPr>
        <w:t>The fourth basic tenet of solution-focused pastoral counseling is miracle-questioned. The counselee helps the client picture and imagine the ideal life they want. He or she asks, "If a miracle was to happen tomorrow, how will you want your situation to look like?"</w:t>
      </w:r>
    </w:p>
    <w:p w14:paraId="085FDB84" w14:textId="169CF928" w:rsidR="006D0D86" w:rsidRDefault="006D0D86" w:rsidP="006D0D86">
      <w:pPr>
        <w:pStyle w:val="NormalWeb"/>
        <w:spacing w:before="0" w:beforeAutospacing="0" w:after="0" w:afterAutospacing="0" w:line="480" w:lineRule="auto"/>
        <w:ind w:firstLine="720"/>
        <w:rPr>
          <w:color w:val="0E101A"/>
        </w:rPr>
      </w:pPr>
      <w:r>
        <w:rPr>
          <w:color w:val="0E101A"/>
        </w:rPr>
        <w:t>Finally, the solution-focused model also evaluates the progress of the counseling process. The assertion it makes is that small increments of change lead to large increments of change.</w:t>
      </w:r>
      <w:r>
        <w:rPr>
          <w:color w:val="0E101A"/>
        </w:rPr>
        <w:t xml:space="preserve"> Thus, it aims to monitor the progress of the client as he makes small strides towards</w:t>
      </w:r>
      <w:r w:rsidR="00BA1B06">
        <w:rPr>
          <w:color w:val="0E101A"/>
        </w:rPr>
        <w:t xml:space="preserve"> achieving his or her goals.</w:t>
      </w:r>
    </w:p>
    <w:p w14:paraId="5258751D" w14:textId="469C5CD8" w:rsidR="00F917CE" w:rsidRDefault="00F917CE" w:rsidP="00BA1B06">
      <w:pPr>
        <w:spacing w:after="240" w:line="240" w:lineRule="auto"/>
      </w:pPr>
    </w:p>
    <w:sectPr w:rsidR="00F917CE" w:rsidSect="002A2814">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0F3C88" w14:textId="77777777" w:rsidR="00EC11D2" w:rsidRDefault="00EC11D2" w:rsidP="00D90961">
      <w:pPr>
        <w:spacing w:line="240" w:lineRule="auto"/>
      </w:pPr>
      <w:r>
        <w:separator/>
      </w:r>
    </w:p>
  </w:endnote>
  <w:endnote w:type="continuationSeparator" w:id="0">
    <w:p w14:paraId="5BB1331E" w14:textId="77777777" w:rsidR="00EC11D2" w:rsidRDefault="00EC11D2"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3C2F5A" w14:textId="64EDB41E" w:rsidR="00541809" w:rsidRDefault="00541809" w:rsidP="006D0D86">
    <w:pPr>
      <w:pStyle w:val="BodyTex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541809" w:rsidRDefault="00EC11D2"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D27F0" w14:textId="77777777" w:rsidR="00EC11D2" w:rsidRDefault="00EC11D2" w:rsidP="00D90961">
      <w:pPr>
        <w:spacing w:line="240" w:lineRule="auto"/>
      </w:pPr>
      <w:r>
        <w:separator/>
      </w:r>
    </w:p>
  </w:footnote>
  <w:footnote w:type="continuationSeparator" w:id="0">
    <w:p w14:paraId="6F1FD933" w14:textId="77777777" w:rsidR="00EC11D2" w:rsidRDefault="00EC11D2"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8"/>
  </w:num>
  <w:num w:numId="3">
    <w:abstractNumId w:val="2"/>
  </w:num>
  <w:num w:numId="4">
    <w:abstractNumId w:val="6"/>
  </w:num>
  <w:num w:numId="5">
    <w:abstractNumId w:val="19"/>
  </w:num>
  <w:num w:numId="6">
    <w:abstractNumId w:val="22"/>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4"/>
  </w:num>
  <w:num w:numId="17">
    <w:abstractNumId w:val="8"/>
  </w:num>
  <w:num w:numId="18">
    <w:abstractNumId w:val="14"/>
  </w:num>
  <w:num w:numId="19">
    <w:abstractNumId w:val="23"/>
  </w:num>
  <w:num w:numId="20">
    <w:abstractNumId w:val="0"/>
  </w:num>
  <w:num w:numId="21">
    <w:abstractNumId w:val="16"/>
  </w:num>
  <w:num w:numId="22">
    <w:abstractNumId w:val="11"/>
  </w:num>
  <w:num w:numId="23">
    <w:abstractNumId w:val="21"/>
  </w:num>
  <w:num w:numId="24">
    <w:abstractNumId w:val="20"/>
  </w:num>
  <w:num w:numId="2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9A2"/>
    <w:rsid w:val="00010F39"/>
    <w:rsid w:val="000110BA"/>
    <w:rsid w:val="00012351"/>
    <w:rsid w:val="00012B0E"/>
    <w:rsid w:val="00013F57"/>
    <w:rsid w:val="00014FE1"/>
    <w:rsid w:val="00015B12"/>
    <w:rsid w:val="00021E81"/>
    <w:rsid w:val="00023153"/>
    <w:rsid w:val="000234BE"/>
    <w:rsid w:val="00024495"/>
    <w:rsid w:val="000270DC"/>
    <w:rsid w:val="00027515"/>
    <w:rsid w:val="000278CD"/>
    <w:rsid w:val="00041C1D"/>
    <w:rsid w:val="00042965"/>
    <w:rsid w:val="00045A6D"/>
    <w:rsid w:val="00046C33"/>
    <w:rsid w:val="000502EB"/>
    <w:rsid w:val="00051752"/>
    <w:rsid w:val="00052335"/>
    <w:rsid w:val="000538B0"/>
    <w:rsid w:val="00054E43"/>
    <w:rsid w:val="00055A9D"/>
    <w:rsid w:val="00056026"/>
    <w:rsid w:val="00056EDA"/>
    <w:rsid w:val="000574AC"/>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21BE"/>
    <w:rsid w:val="00084BDF"/>
    <w:rsid w:val="000851A2"/>
    <w:rsid w:val="00086FA8"/>
    <w:rsid w:val="00087A10"/>
    <w:rsid w:val="00087D94"/>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113"/>
    <w:rsid w:val="000C12F3"/>
    <w:rsid w:val="000C18E6"/>
    <w:rsid w:val="000C31D5"/>
    <w:rsid w:val="000C3451"/>
    <w:rsid w:val="000C442E"/>
    <w:rsid w:val="000C51C1"/>
    <w:rsid w:val="000C700A"/>
    <w:rsid w:val="000D1478"/>
    <w:rsid w:val="000D5170"/>
    <w:rsid w:val="000D5280"/>
    <w:rsid w:val="000D6801"/>
    <w:rsid w:val="000D6862"/>
    <w:rsid w:val="000E1681"/>
    <w:rsid w:val="000E3588"/>
    <w:rsid w:val="000E44F1"/>
    <w:rsid w:val="000E4C23"/>
    <w:rsid w:val="000E5EDB"/>
    <w:rsid w:val="000E6DD1"/>
    <w:rsid w:val="000F2657"/>
    <w:rsid w:val="000F3D42"/>
    <w:rsid w:val="000F43F6"/>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4EF0"/>
    <w:rsid w:val="001F53EF"/>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470A"/>
    <w:rsid w:val="00225F13"/>
    <w:rsid w:val="00226336"/>
    <w:rsid w:val="002263B2"/>
    <w:rsid w:val="00232776"/>
    <w:rsid w:val="002343EB"/>
    <w:rsid w:val="002374C7"/>
    <w:rsid w:val="00237BE3"/>
    <w:rsid w:val="00243855"/>
    <w:rsid w:val="00243E33"/>
    <w:rsid w:val="00244EE5"/>
    <w:rsid w:val="00245A85"/>
    <w:rsid w:val="0024723D"/>
    <w:rsid w:val="00247A42"/>
    <w:rsid w:val="00250F3C"/>
    <w:rsid w:val="00252E2C"/>
    <w:rsid w:val="00253DAF"/>
    <w:rsid w:val="00255811"/>
    <w:rsid w:val="00256840"/>
    <w:rsid w:val="00256E60"/>
    <w:rsid w:val="002628C1"/>
    <w:rsid w:val="002671A8"/>
    <w:rsid w:val="00270819"/>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2F22"/>
    <w:rsid w:val="002933EE"/>
    <w:rsid w:val="002958D6"/>
    <w:rsid w:val="002965F8"/>
    <w:rsid w:val="002967EB"/>
    <w:rsid w:val="00296924"/>
    <w:rsid w:val="00297AC7"/>
    <w:rsid w:val="002A2814"/>
    <w:rsid w:val="002A446A"/>
    <w:rsid w:val="002B2B4D"/>
    <w:rsid w:val="002B4914"/>
    <w:rsid w:val="002B616E"/>
    <w:rsid w:val="002B78A6"/>
    <w:rsid w:val="002C12A3"/>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4BE0"/>
    <w:rsid w:val="0036517B"/>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EB3"/>
    <w:rsid w:val="0039172A"/>
    <w:rsid w:val="00392C55"/>
    <w:rsid w:val="003934B3"/>
    <w:rsid w:val="0039437E"/>
    <w:rsid w:val="003945A0"/>
    <w:rsid w:val="00394B41"/>
    <w:rsid w:val="00395DDC"/>
    <w:rsid w:val="00396969"/>
    <w:rsid w:val="00397994"/>
    <w:rsid w:val="003A14FD"/>
    <w:rsid w:val="003A1807"/>
    <w:rsid w:val="003A1EE8"/>
    <w:rsid w:val="003A3EB8"/>
    <w:rsid w:val="003B08C1"/>
    <w:rsid w:val="003B1324"/>
    <w:rsid w:val="003B1FB4"/>
    <w:rsid w:val="003B2F9F"/>
    <w:rsid w:val="003B3C12"/>
    <w:rsid w:val="003B72D5"/>
    <w:rsid w:val="003C0A9D"/>
    <w:rsid w:val="003C19E3"/>
    <w:rsid w:val="003C3C0C"/>
    <w:rsid w:val="003C50A3"/>
    <w:rsid w:val="003C6721"/>
    <w:rsid w:val="003D0F5D"/>
    <w:rsid w:val="003D2DF5"/>
    <w:rsid w:val="003D3222"/>
    <w:rsid w:val="003D42BB"/>
    <w:rsid w:val="003D633A"/>
    <w:rsid w:val="003D6799"/>
    <w:rsid w:val="003D7BE7"/>
    <w:rsid w:val="003E2BD0"/>
    <w:rsid w:val="003E53B5"/>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0919"/>
    <w:rsid w:val="00423EA1"/>
    <w:rsid w:val="00424FDE"/>
    <w:rsid w:val="004274A3"/>
    <w:rsid w:val="004276B3"/>
    <w:rsid w:val="00430EAE"/>
    <w:rsid w:val="004312FA"/>
    <w:rsid w:val="00431C74"/>
    <w:rsid w:val="0043320B"/>
    <w:rsid w:val="00433D6C"/>
    <w:rsid w:val="00434A17"/>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6F4"/>
    <w:rsid w:val="00451E44"/>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5A8D"/>
    <w:rsid w:val="00486A64"/>
    <w:rsid w:val="00486D53"/>
    <w:rsid w:val="00487FBF"/>
    <w:rsid w:val="00491986"/>
    <w:rsid w:val="00493682"/>
    <w:rsid w:val="00494536"/>
    <w:rsid w:val="004957CA"/>
    <w:rsid w:val="00495FB3"/>
    <w:rsid w:val="004A0B52"/>
    <w:rsid w:val="004A0D69"/>
    <w:rsid w:val="004A30D7"/>
    <w:rsid w:val="004A35F0"/>
    <w:rsid w:val="004A4ADC"/>
    <w:rsid w:val="004A7617"/>
    <w:rsid w:val="004B07CD"/>
    <w:rsid w:val="004B3ACC"/>
    <w:rsid w:val="004B7E98"/>
    <w:rsid w:val="004C148A"/>
    <w:rsid w:val="004C2F8C"/>
    <w:rsid w:val="004C55B6"/>
    <w:rsid w:val="004C5A7E"/>
    <w:rsid w:val="004C6A19"/>
    <w:rsid w:val="004D40A4"/>
    <w:rsid w:val="004D4D26"/>
    <w:rsid w:val="004E04BB"/>
    <w:rsid w:val="004E27A7"/>
    <w:rsid w:val="004E342A"/>
    <w:rsid w:val="004E34D6"/>
    <w:rsid w:val="004E3BAA"/>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2DA"/>
    <w:rsid w:val="005203A1"/>
    <w:rsid w:val="00520F6C"/>
    <w:rsid w:val="00522551"/>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33D6"/>
    <w:rsid w:val="005649BA"/>
    <w:rsid w:val="005655B5"/>
    <w:rsid w:val="00566092"/>
    <w:rsid w:val="00566CF2"/>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C2ACA"/>
    <w:rsid w:val="005C2CAA"/>
    <w:rsid w:val="005C3DA1"/>
    <w:rsid w:val="005C514F"/>
    <w:rsid w:val="005D161E"/>
    <w:rsid w:val="005D1EA8"/>
    <w:rsid w:val="005D43D3"/>
    <w:rsid w:val="005D4A74"/>
    <w:rsid w:val="005E197B"/>
    <w:rsid w:val="005E32EC"/>
    <w:rsid w:val="005E336B"/>
    <w:rsid w:val="005E3843"/>
    <w:rsid w:val="005E4634"/>
    <w:rsid w:val="005E5DDD"/>
    <w:rsid w:val="005F200D"/>
    <w:rsid w:val="005F3DA0"/>
    <w:rsid w:val="005F42A8"/>
    <w:rsid w:val="00604ECE"/>
    <w:rsid w:val="00605662"/>
    <w:rsid w:val="00605945"/>
    <w:rsid w:val="00607172"/>
    <w:rsid w:val="00617A75"/>
    <w:rsid w:val="00617DAF"/>
    <w:rsid w:val="00623832"/>
    <w:rsid w:val="00623C86"/>
    <w:rsid w:val="00625337"/>
    <w:rsid w:val="006259DA"/>
    <w:rsid w:val="00627342"/>
    <w:rsid w:val="006274C0"/>
    <w:rsid w:val="00631C5C"/>
    <w:rsid w:val="00634FB5"/>
    <w:rsid w:val="00636012"/>
    <w:rsid w:val="006369A6"/>
    <w:rsid w:val="00637A26"/>
    <w:rsid w:val="00643215"/>
    <w:rsid w:val="00643BF7"/>
    <w:rsid w:val="0064736B"/>
    <w:rsid w:val="0064746A"/>
    <w:rsid w:val="00650C58"/>
    <w:rsid w:val="0065275A"/>
    <w:rsid w:val="00657A4C"/>
    <w:rsid w:val="00667C8B"/>
    <w:rsid w:val="00670EAD"/>
    <w:rsid w:val="00671153"/>
    <w:rsid w:val="00673D8A"/>
    <w:rsid w:val="0067441F"/>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768"/>
    <w:rsid w:val="006D0D86"/>
    <w:rsid w:val="006D1273"/>
    <w:rsid w:val="006D1AC0"/>
    <w:rsid w:val="006D4226"/>
    <w:rsid w:val="006E3530"/>
    <w:rsid w:val="006E591A"/>
    <w:rsid w:val="006E688D"/>
    <w:rsid w:val="006E6C23"/>
    <w:rsid w:val="006E6E40"/>
    <w:rsid w:val="006E6F33"/>
    <w:rsid w:val="006F3E01"/>
    <w:rsid w:val="006F58E7"/>
    <w:rsid w:val="006F5BE5"/>
    <w:rsid w:val="006F73F7"/>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5DA4"/>
    <w:rsid w:val="0072689F"/>
    <w:rsid w:val="007336AC"/>
    <w:rsid w:val="007411EF"/>
    <w:rsid w:val="00741464"/>
    <w:rsid w:val="0074167C"/>
    <w:rsid w:val="00742882"/>
    <w:rsid w:val="00743A08"/>
    <w:rsid w:val="0074799A"/>
    <w:rsid w:val="00747CFF"/>
    <w:rsid w:val="007504E7"/>
    <w:rsid w:val="00752EB8"/>
    <w:rsid w:val="00754727"/>
    <w:rsid w:val="00754806"/>
    <w:rsid w:val="00754BE3"/>
    <w:rsid w:val="00756CA6"/>
    <w:rsid w:val="00757773"/>
    <w:rsid w:val="007605F5"/>
    <w:rsid w:val="00762B9F"/>
    <w:rsid w:val="00766A0C"/>
    <w:rsid w:val="00766F72"/>
    <w:rsid w:val="007670A4"/>
    <w:rsid w:val="00771D4F"/>
    <w:rsid w:val="00776315"/>
    <w:rsid w:val="00781532"/>
    <w:rsid w:val="0078162F"/>
    <w:rsid w:val="007838CA"/>
    <w:rsid w:val="00784D67"/>
    <w:rsid w:val="00786BC3"/>
    <w:rsid w:val="00790142"/>
    <w:rsid w:val="00791562"/>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655E"/>
    <w:rsid w:val="007D739E"/>
    <w:rsid w:val="007D77CE"/>
    <w:rsid w:val="007E0A08"/>
    <w:rsid w:val="007E1B6E"/>
    <w:rsid w:val="007E2594"/>
    <w:rsid w:val="007E330F"/>
    <w:rsid w:val="007E564F"/>
    <w:rsid w:val="007F0276"/>
    <w:rsid w:val="007F05E9"/>
    <w:rsid w:val="007F1977"/>
    <w:rsid w:val="007F2866"/>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212C"/>
    <w:rsid w:val="00853A0E"/>
    <w:rsid w:val="00854FA1"/>
    <w:rsid w:val="008562AD"/>
    <w:rsid w:val="00857709"/>
    <w:rsid w:val="00857A89"/>
    <w:rsid w:val="00860307"/>
    <w:rsid w:val="0086327E"/>
    <w:rsid w:val="00865A25"/>
    <w:rsid w:val="00865B2A"/>
    <w:rsid w:val="00867F56"/>
    <w:rsid w:val="00867FB7"/>
    <w:rsid w:val="0087187C"/>
    <w:rsid w:val="00872F9C"/>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ECB"/>
    <w:rsid w:val="008D35F1"/>
    <w:rsid w:val="008D517F"/>
    <w:rsid w:val="008D5FC5"/>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1116"/>
    <w:rsid w:val="00924B7D"/>
    <w:rsid w:val="00924F37"/>
    <w:rsid w:val="0093310F"/>
    <w:rsid w:val="0093371E"/>
    <w:rsid w:val="00937028"/>
    <w:rsid w:val="00937215"/>
    <w:rsid w:val="0095093D"/>
    <w:rsid w:val="0095166E"/>
    <w:rsid w:val="00953A3B"/>
    <w:rsid w:val="00954716"/>
    <w:rsid w:val="00955825"/>
    <w:rsid w:val="00963145"/>
    <w:rsid w:val="0096428A"/>
    <w:rsid w:val="00965C62"/>
    <w:rsid w:val="0096709A"/>
    <w:rsid w:val="00970234"/>
    <w:rsid w:val="00973403"/>
    <w:rsid w:val="00973A69"/>
    <w:rsid w:val="00973FBF"/>
    <w:rsid w:val="00976FC9"/>
    <w:rsid w:val="00977F26"/>
    <w:rsid w:val="00980122"/>
    <w:rsid w:val="00980198"/>
    <w:rsid w:val="009811BD"/>
    <w:rsid w:val="009823C7"/>
    <w:rsid w:val="00982516"/>
    <w:rsid w:val="0098254A"/>
    <w:rsid w:val="0098336F"/>
    <w:rsid w:val="009856E3"/>
    <w:rsid w:val="00985F75"/>
    <w:rsid w:val="00986D1B"/>
    <w:rsid w:val="00990E9E"/>
    <w:rsid w:val="0099193A"/>
    <w:rsid w:val="00992389"/>
    <w:rsid w:val="009948FD"/>
    <w:rsid w:val="00995E11"/>
    <w:rsid w:val="0099675E"/>
    <w:rsid w:val="00997A2C"/>
    <w:rsid w:val="00997BF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2AB8"/>
    <w:rsid w:val="009D33AD"/>
    <w:rsid w:val="009D43C6"/>
    <w:rsid w:val="009D54AB"/>
    <w:rsid w:val="009D7844"/>
    <w:rsid w:val="009E081D"/>
    <w:rsid w:val="009E0ADE"/>
    <w:rsid w:val="009E10D3"/>
    <w:rsid w:val="009E1302"/>
    <w:rsid w:val="009E1BA6"/>
    <w:rsid w:val="009E4A7E"/>
    <w:rsid w:val="009E591C"/>
    <w:rsid w:val="009E6909"/>
    <w:rsid w:val="009F148A"/>
    <w:rsid w:val="009F1554"/>
    <w:rsid w:val="009F1B58"/>
    <w:rsid w:val="009F23BC"/>
    <w:rsid w:val="009F62C4"/>
    <w:rsid w:val="009F722B"/>
    <w:rsid w:val="00A01673"/>
    <w:rsid w:val="00A01CB0"/>
    <w:rsid w:val="00A0232E"/>
    <w:rsid w:val="00A03998"/>
    <w:rsid w:val="00A04DCE"/>
    <w:rsid w:val="00A052EE"/>
    <w:rsid w:val="00A068BF"/>
    <w:rsid w:val="00A0757F"/>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F8C"/>
    <w:rsid w:val="00A3701B"/>
    <w:rsid w:val="00A51EFE"/>
    <w:rsid w:val="00A53E00"/>
    <w:rsid w:val="00A5434F"/>
    <w:rsid w:val="00A609C1"/>
    <w:rsid w:val="00A60C0B"/>
    <w:rsid w:val="00A60E2B"/>
    <w:rsid w:val="00A6125D"/>
    <w:rsid w:val="00A61A96"/>
    <w:rsid w:val="00A63339"/>
    <w:rsid w:val="00A65374"/>
    <w:rsid w:val="00A6622F"/>
    <w:rsid w:val="00A703D1"/>
    <w:rsid w:val="00A70A55"/>
    <w:rsid w:val="00A7637F"/>
    <w:rsid w:val="00A77E69"/>
    <w:rsid w:val="00A81E01"/>
    <w:rsid w:val="00A83433"/>
    <w:rsid w:val="00A84C29"/>
    <w:rsid w:val="00A85157"/>
    <w:rsid w:val="00A85A61"/>
    <w:rsid w:val="00A863AC"/>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888"/>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62A0"/>
    <w:rsid w:val="00B37BFE"/>
    <w:rsid w:val="00B4045B"/>
    <w:rsid w:val="00B42514"/>
    <w:rsid w:val="00B441EF"/>
    <w:rsid w:val="00B4456E"/>
    <w:rsid w:val="00B45323"/>
    <w:rsid w:val="00B45443"/>
    <w:rsid w:val="00B5001B"/>
    <w:rsid w:val="00B527C5"/>
    <w:rsid w:val="00B5479B"/>
    <w:rsid w:val="00B55EE5"/>
    <w:rsid w:val="00B6124D"/>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6EA1"/>
    <w:rsid w:val="00B97152"/>
    <w:rsid w:val="00BA1B06"/>
    <w:rsid w:val="00BA1BD8"/>
    <w:rsid w:val="00BA60D8"/>
    <w:rsid w:val="00BB5C13"/>
    <w:rsid w:val="00BB5E37"/>
    <w:rsid w:val="00BB61EA"/>
    <w:rsid w:val="00BB64A1"/>
    <w:rsid w:val="00BC3597"/>
    <w:rsid w:val="00BC366E"/>
    <w:rsid w:val="00BC4951"/>
    <w:rsid w:val="00BD148C"/>
    <w:rsid w:val="00BD3638"/>
    <w:rsid w:val="00BD481C"/>
    <w:rsid w:val="00BD5B64"/>
    <w:rsid w:val="00BE45BC"/>
    <w:rsid w:val="00BF3C1E"/>
    <w:rsid w:val="00BF4E2B"/>
    <w:rsid w:val="00BF65FD"/>
    <w:rsid w:val="00BF6A08"/>
    <w:rsid w:val="00C01500"/>
    <w:rsid w:val="00C04A1A"/>
    <w:rsid w:val="00C1080B"/>
    <w:rsid w:val="00C11D18"/>
    <w:rsid w:val="00C14DF1"/>
    <w:rsid w:val="00C14FDB"/>
    <w:rsid w:val="00C15172"/>
    <w:rsid w:val="00C21FCD"/>
    <w:rsid w:val="00C237C1"/>
    <w:rsid w:val="00C30757"/>
    <w:rsid w:val="00C31567"/>
    <w:rsid w:val="00C328F2"/>
    <w:rsid w:val="00C36632"/>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B1E57"/>
    <w:rsid w:val="00CB2B64"/>
    <w:rsid w:val="00CB34A9"/>
    <w:rsid w:val="00CB3F0E"/>
    <w:rsid w:val="00CB5D33"/>
    <w:rsid w:val="00CC1B1C"/>
    <w:rsid w:val="00CC1C06"/>
    <w:rsid w:val="00CC2E46"/>
    <w:rsid w:val="00CC5F61"/>
    <w:rsid w:val="00CC6B0E"/>
    <w:rsid w:val="00CD014F"/>
    <w:rsid w:val="00CD2BBC"/>
    <w:rsid w:val="00CD36C3"/>
    <w:rsid w:val="00CD3F50"/>
    <w:rsid w:val="00CD5D9F"/>
    <w:rsid w:val="00CD753A"/>
    <w:rsid w:val="00CD7F45"/>
    <w:rsid w:val="00CE0A0B"/>
    <w:rsid w:val="00CE3CC0"/>
    <w:rsid w:val="00CE5985"/>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70B6"/>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E75"/>
    <w:rsid w:val="00D57555"/>
    <w:rsid w:val="00D57E16"/>
    <w:rsid w:val="00D618E2"/>
    <w:rsid w:val="00D629A4"/>
    <w:rsid w:val="00D634F2"/>
    <w:rsid w:val="00D6557F"/>
    <w:rsid w:val="00D658BA"/>
    <w:rsid w:val="00D702A4"/>
    <w:rsid w:val="00D70B22"/>
    <w:rsid w:val="00D71C06"/>
    <w:rsid w:val="00D71D51"/>
    <w:rsid w:val="00D7232D"/>
    <w:rsid w:val="00D743FD"/>
    <w:rsid w:val="00D803FF"/>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C7060"/>
    <w:rsid w:val="00DD05C7"/>
    <w:rsid w:val="00DD1194"/>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364D"/>
    <w:rsid w:val="00DF393F"/>
    <w:rsid w:val="00DF4988"/>
    <w:rsid w:val="00DF6834"/>
    <w:rsid w:val="00DF7071"/>
    <w:rsid w:val="00E00009"/>
    <w:rsid w:val="00E01655"/>
    <w:rsid w:val="00E02118"/>
    <w:rsid w:val="00E035FF"/>
    <w:rsid w:val="00E03A4A"/>
    <w:rsid w:val="00E06044"/>
    <w:rsid w:val="00E06496"/>
    <w:rsid w:val="00E06651"/>
    <w:rsid w:val="00E07B14"/>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997"/>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D80"/>
    <w:rsid w:val="00E77070"/>
    <w:rsid w:val="00E77F04"/>
    <w:rsid w:val="00E81401"/>
    <w:rsid w:val="00E81773"/>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6024"/>
    <w:rsid w:val="00EC11D2"/>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F35"/>
    <w:rsid w:val="00F12FA2"/>
    <w:rsid w:val="00F131E0"/>
    <w:rsid w:val="00F1348F"/>
    <w:rsid w:val="00F13689"/>
    <w:rsid w:val="00F1628C"/>
    <w:rsid w:val="00F16A44"/>
    <w:rsid w:val="00F22EE4"/>
    <w:rsid w:val="00F23FB9"/>
    <w:rsid w:val="00F24C2B"/>
    <w:rsid w:val="00F26472"/>
    <w:rsid w:val="00F272C5"/>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7AC"/>
    <w:rsid w:val="00F67DE1"/>
    <w:rsid w:val="00F7023C"/>
    <w:rsid w:val="00F71BBD"/>
    <w:rsid w:val="00F71CFB"/>
    <w:rsid w:val="00F739B2"/>
    <w:rsid w:val="00F773A1"/>
    <w:rsid w:val="00F80C8B"/>
    <w:rsid w:val="00F821BD"/>
    <w:rsid w:val="00F82CD9"/>
    <w:rsid w:val="00F83231"/>
    <w:rsid w:val="00F85420"/>
    <w:rsid w:val="00F874BD"/>
    <w:rsid w:val="00F9022B"/>
    <w:rsid w:val="00F9060F"/>
    <w:rsid w:val="00F917CE"/>
    <w:rsid w:val="00F91DEE"/>
    <w:rsid w:val="00F92A73"/>
    <w:rsid w:val="00F933FD"/>
    <w:rsid w:val="00F94CBD"/>
    <w:rsid w:val="00F96DEC"/>
    <w:rsid w:val="00F96E19"/>
    <w:rsid w:val="00FA10A7"/>
    <w:rsid w:val="00FA16A7"/>
    <w:rsid w:val="00FA46B8"/>
    <w:rsid w:val="00FA4B52"/>
    <w:rsid w:val="00FA4DE2"/>
    <w:rsid w:val="00FA6FB3"/>
    <w:rsid w:val="00FB1097"/>
    <w:rsid w:val="00FB1441"/>
    <w:rsid w:val="00FB2719"/>
    <w:rsid w:val="00FB63D6"/>
    <w:rsid w:val="00FB6434"/>
    <w:rsid w:val="00FC477F"/>
    <w:rsid w:val="00FC49D1"/>
    <w:rsid w:val="00FC5E70"/>
    <w:rsid w:val="00FC65BE"/>
    <w:rsid w:val="00FC6AC1"/>
    <w:rsid w:val="00FD03B8"/>
    <w:rsid w:val="00FD059C"/>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10</TotalTime>
  <Pages>2</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cp:revision>
  <cp:lastPrinted>2020-03-28T18:32:00Z</cp:lastPrinted>
  <dcterms:created xsi:type="dcterms:W3CDTF">2021-03-28T18:36:00Z</dcterms:created>
  <dcterms:modified xsi:type="dcterms:W3CDTF">2021-03-28T18:45:00Z</dcterms:modified>
</cp:coreProperties>
</file>