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D0703" w14:textId="5441FFFC" w:rsidR="002E5EE9" w:rsidRPr="006A54BC" w:rsidRDefault="002E5EE9" w:rsidP="002E5EE9">
      <w:pPr>
        <w:jc w:val="center"/>
        <w:rPr>
          <w:rFonts w:cs="Times New Roman"/>
          <w:szCs w:val="24"/>
        </w:rPr>
      </w:pPr>
    </w:p>
    <w:p w14:paraId="7F02ECFB" w14:textId="77777777" w:rsidR="002E5EE9" w:rsidRPr="006A54BC" w:rsidRDefault="002E5EE9" w:rsidP="002E5EE9">
      <w:pPr>
        <w:jc w:val="center"/>
        <w:rPr>
          <w:rFonts w:cs="Times New Roman"/>
          <w:szCs w:val="24"/>
        </w:rPr>
      </w:pPr>
    </w:p>
    <w:p w14:paraId="53DA9DEB" w14:textId="77777777" w:rsidR="004A1E7C" w:rsidRPr="006A54BC" w:rsidRDefault="004A1E7C" w:rsidP="004A1E7C">
      <w:pPr>
        <w:jc w:val="center"/>
        <w:rPr>
          <w:rFonts w:cs="Times New Roman"/>
          <w:szCs w:val="24"/>
        </w:rPr>
      </w:pPr>
      <w:r w:rsidRPr="006A54BC">
        <w:rPr>
          <w:rFonts w:cs="Times New Roman"/>
          <w:szCs w:val="24"/>
        </w:rPr>
        <w:t xml:space="preserve">LIBERTY UNIVERSITY </w:t>
      </w:r>
    </w:p>
    <w:p w14:paraId="04E91CB0" w14:textId="77777777" w:rsidR="004A1E7C" w:rsidRPr="006A54BC" w:rsidRDefault="004A1E7C" w:rsidP="004A1E7C">
      <w:pPr>
        <w:jc w:val="center"/>
        <w:rPr>
          <w:rFonts w:cs="Times New Roman"/>
          <w:szCs w:val="24"/>
        </w:rPr>
      </w:pPr>
      <w:r w:rsidRPr="006A54BC">
        <w:rPr>
          <w:rFonts w:cs="Times New Roman"/>
          <w:szCs w:val="24"/>
        </w:rPr>
        <w:t xml:space="preserve">JOHN W. RAWLINGS SCHOOL OF DIVINITY </w:t>
      </w:r>
    </w:p>
    <w:p w14:paraId="7DFE3705" w14:textId="77777777" w:rsidR="004A1E7C" w:rsidRPr="006A54BC" w:rsidRDefault="004A1E7C" w:rsidP="004A1E7C">
      <w:pPr>
        <w:jc w:val="center"/>
        <w:rPr>
          <w:rFonts w:cs="Times New Roman"/>
          <w:szCs w:val="24"/>
        </w:rPr>
      </w:pPr>
    </w:p>
    <w:p w14:paraId="1C91A5AB" w14:textId="77777777" w:rsidR="004A1E7C" w:rsidRPr="006A54BC" w:rsidRDefault="004A1E7C" w:rsidP="004A1E7C">
      <w:pPr>
        <w:jc w:val="center"/>
        <w:rPr>
          <w:rFonts w:cs="Times New Roman"/>
          <w:szCs w:val="24"/>
        </w:rPr>
      </w:pPr>
    </w:p>
    <w:p w14:paraId="1A8D4580" w14:textId="77777777" w:rsidR="004A1E7C" w:rsidRPr="006A54BC" w:rsidRDefault="004A1E7C" w:rsidP="004A1E7C">
      <w:pPr>
        <w:jc w:val="center"/>
        <w:rPr>
          <w:rFonts w:cs="Times New Roman"/>
          <w:szCs w:val="24"/>
        </w:rPr>
      </w:pPr>
    </w:p>
    <w:p w14:paraId="38AFF1B4" w14:textId="575207B6" w:rsidR="004A1E7C" w:rsidRPr="006A54BC" w:rsidRDefault="003A42B2" w:rsidP="004A1E7C">
      <w:pPr>
        <w:jc w:val="center"/>
        <w:rPr>
          <w:rFonts w:cs="Times New Roman"/>
          <w:b/>
          <w:bCs/>
          <w:szCs w:val="24"/>
        </w:rPr>
      </w:pPr>
      <w:r>
        <w:rPr>
          <w:rFonts w:cs="Times New Roman"/>
          <w:b/>
          <w:bCs/>
          <w:szCs w:val="24"/>
        </w:rPr>
        <w:t>Spiritual Formation Blog</w:t>
      </w:r>
    </w:p>
    <w:p w14:paraId="50D854B1" w14:textId="77777777" w:rsidR="004A1E7C" w:rsidRPr="006A54BC" w:rsidRDefault="004A1E7C" w:rsidP="004A1E7C">
      <w:pPr>
        <w:jc w:val="center"/>
        <w:rPr>
          <w:rFonts w:cs="Times New Roman"/>
          <w:szCs w:val="24"/>
        </w:rPr>
      </w:pPr>
    </w:p>
    <w:p w14:paraId="1635DD06" w14:textId="77777777" w:rsidR="004A1E7C" w:rsidRPr="006A54BC" w:rsidRDefault="004A1E7C" w:rsidP="004A1E7C">
      <w:pPr>
        <w:jc w:val="center"/>
        <w:rPr>
          <w:rFonts w:cs="Times New Roman"/>
          <w:szCs w:val="24"/>
        </w:rPr>
      </w:pPr>
    </w:p>
    <w:p w14:paraId="2B6CF70A" w14:textId="3801AF6B" w:rsidR="004A1E7C" w:rsidRPr="006A54BC" w:rsidRDefault="004A1E7C" w:rsidP="004A1E7C">
      <w:pPr>
        <w:jc w:val="center"/>
        <w:rPr>
          <w:rFonts w:cs="Times New Roman"/>
          <w:szCs w:val="24"/>
        </w:rPr>
      </w:pPr>
      <w:r w:rsidRPr="006A54BC">
        <w:rPr>
          <w:rFonts w:cs="Times New Roman"/>
          <w:szCs w:val="24"/>
        </w:rPr>
        <w:t>Submitted to Dr. Richard Odom,</w:t>
      </w:r>
    </w:p>
    <w:p w14:paraId="0E4DF588" w14:textId="77777777" w:rsidR="004A1E7C" w:rsidRPr="006A54BC" w:rsidRDefault="004A1E7C" w:rsidP="004A1E7C">
      <w:pPr>
        <w:jc w:val="center"/>
        <w:rPr>
          <w:rFonts w:cs="Times New Roman"/>
          <w:szCs w:val="24"/>
        </w:rPr>
      </w:pPr>
      <w:r w:rsidRPr="006A54BC">
        <w:rPr>
          <w:rFonts w:cs="Times New Roman"/>
          <w:szCs w:val="24"/>
        </w:rPr>
        <w:t xml:space="preserve">in partial fulfillment of the requirements for the completion of </w:t>
      </w:r>
    </w:p>
    <w:p w14:paraId="5FD10D0A" w14:textId="77777777" w:rsidR="004A1E7C" w:rsidRPr="006A54BC" w:rsidRDefault="004A1E7C" w:rsidP="004A1E7C">
      <w:pPr>
        <w:jc w:val="center"/>
        <w:rPr>
          <w:rFonts w:cs="Times New Roman"/>
          <w:szCs w:val="24"/>
        </w:rPr>
      </w:pPr>
    </w:p>
    <w:p w14:paraId="71EE2008" w14:textId="77777777" w:rsidR="004A1E7C" w:rsidRPr="006A54BC" w:rsidRDefault="004A1E7C" w:rsidP="004A1E7C">
      <w:pPr>
        <w:rPr>
          <w:rFonts w:cs="Times New Roman"/>
          <w:szCs w:val="24"/>
        </w:rPr>
      </w:pPr>
    </w:p>
    <w:p w14:paraId="574FC638" w14:textId="77777777" w:rsidR="004A1E7C" w:rsidRPr="006A54BC" w:rsidRDefault="004A1E7C" w:rsidP="004A1E7C">
      <w:pPr>
        <w:jc w:val="center"/>
        <w:rPr>
          <w:rFonts w:cs="Times New Roman"/>
          <w:szCs w:val="24"/>
        </w:rPr>
      </w:pPr>
      <w:r w:rsidRPr="006A54BC">
        <w:rPr>
          <w:rFonts w:cs="Times New Roman"/>
          <w:szCs w:val="24"/>
        </w:rPr>
        <w:t>RTCH 500-B22</w:t>
      </w:r>
    </w:p>
    <w:p w14:paraId="2A74412A" w14:textId="77777777" w:rsidR="004A1E7C" w:rsidRPr="006A54BC" w:rsidRDefault="004A1E7C" w:rsidP="004A1E7C">
      <w:pPr>
        <w:jc w:val="center"/>
        <w:rPr>
          <w:rFonts w:cs="Times New Roman"/>
          <w:szCs w:val="24"/>
        </w:rPr>
      </w:pPr>
      <w:r w:rsidRPr="006A54BC">
        <w:rPr>
          <w:rFonts w:cs="Times New Roman"/>
          <w:szCs w:val="24"/>
        </w:rPr>
        <w:t>Research, Writing and Ministry Preparation</w:t>
      </w:r>
    </w:p>
    <w:p w14:paraId="48F4B489" w14:textId="77777777" w:rsidR="004A1E7C" w:rsidRPr="006A54BC" w:rsidRDefault="004A1E7C" w:rsidP="004A1E7C">
      <w:pPr>
        <w:rPr>
          <w:rFonts w:cs="Times New Roman"/>
          <w:szCs w:val="24"/>
        </w:rPr>
      </w:pPr>
    </w:p>
    <w:p w14:paraId="6EBEC229" w14:textId="2E4C6D94" w:rsidR="004A1E7C" w:rsidRPr="006A54BC" w:rsidRDefault="00CF4308" w:rsidP="004A1E7C">
      <w:pPr>
        <w:jc w:val="center"/>
        <w:rPr>
          <w:rFonts w:cs="Times New Roman"/>
          <w:szCs w:val="24"/>
        </w:rPr>
      </w:pPr>
      <w:r w:rsidRPr="006A54BC">
        <w:rPr>
          <w:rFonts w:cs="Times New Roman"/>
          <w:szCs w:val="24"/>
        </w:rPr>
        <w:t>b</w:t>
      </w:r>
      <w:r w:rsidR="004A1E7C" w:rsidRPr="006A54BC">
        <w:rPr>
          <w:rFonts w:cs="Times New Roman"/>
          <w:szCs w:val="24"/>
        </w:rPr>
        <w:t>y</w:t>
      </w:r>
    </w:p>
    <w:p w14:paraId="272B894B" w14:textId="77777777" w:rsidR="004A1E7C" w:rsidRPr="006A54BC" w:rsidRDefault="004A1E7C" w:rsidP="004A1E7C">
      <w:pPr>
        <w:jc w:val="center"/>
        <w:rPr>
          <w:rFonts w:cs="Times New Roman"/>
          <w:szCs w:val="24"/>
        </w:rPr>
      </w:pPr>
    </w:p>
    <w:p w14:paraId="4C3ED963" w14:textId="77777777" w:rsidR="004A1E7C" w:rsidRPr="006A54BC" w:rsidRDefault="004A1E7C" w:rsidP="004A1E7C">
      <w:pPr>
        <w:jc w:val="center"/>
        <w:rPr>
          <w:rFonts w:cs="Times New Roman"/>
          <w:szCs w:val="24"/>
        </w:rPr>
      </w:pPr>
      <w:r w:rsidRPr="006A54BC">
        <w:rPr>
          <w:rFonts w:cs="Times New Roman"/>
          <w:szCs w:val="24"/>
        </w:rPr>
        <w:t>Kingsley O. Nyakagwa</w:t>
      </w:r>
    </w:p>
    <w:p w14:paraId="22268E52" w14:textId="5152539E" w:rsidR="004A1E7C" w:rsidRPr="006A54BC" w:rsidRDefault="00DD57BC" w:rsidP="004A1E7C">
      <w:pPr>
        <w:jc w:val="center"/>
        <w:rPr>
          <w:rFonts w:cs="Times New Roman"/>
          <w:szCs w:val="24"/>
        </w:rPr>
      </w:pPr>
      <w:r>
        <w:rPr>
          <w:rFonts w:cs="Times New Roman"/>
          <w:szCs w:val="24"/>
        </w:rPr>
        <w:t>October 1</w:t>
      </w:r>
      <w:r w:rsidR="00175BC3">
        <w:rPr>
          <w:rFonts w:cs="Times New Roman"/>
          <w:szCs w:val="24"/>
        </w:rPr>
        <w:t>6</w:t>
      </w:r>
      <w:r w:rsidR="004A1E7C" w:rsidRPr="006A54BC">
        <w:rPr>
          <w:rFonts w:cs="Times New Roman"/>
          <w:szCs w:val="24"/>
        </w:rPr>
        <w:t>, 2020</w:t>
      </w:r>
    </w:p>
    <w:p w14:paraId="6ABF610F" w14:textId="59548D60" w:rsidR="002E5EE9" w:rsidRPr="006A54BC" w:rsidRDefault="002E5EE9" w:rsidP="002E5EE9">
      <w:pPr>
        <w:jc w:val="center"/>
        <w:rPr>
          <w:rFonts w:cs="Times New Roman"/>
          <w:b/>
          <w:szCs w:val="24"/>
        </w:rPr>
      </w:pPr>
    </w:p>
    <w:p w14:paraId="1BC074BE" w14:textId="77777777" w:rsidR="004A1E7C" w:rsidRPr="006A54BC" w:rsidRDefault="004A1E7C" w:rsidP="002E5EE9">
      <w:pPr>
        <w:jc w:val="center"/>
        <w:rPr>
          <w:rFonts w:cs="Times New Roman"/>
          <w:b/>
          <w:szCs w:val="24"/>
        </w:rPr>
      </w:pPr>
    </w:p>
    <w:p w14:paraId="35F2A834" w14:textId="1986F977" w:rsidR="00E4028F" w:rsidRDefault="00E4028F" w:rsidP="00AF5DC4">
      <w:pPr>
        <w:ind w:firstLine="720"/>
        <w:rPr>
          <w:rFonts w:eastAsia="Times New Roman" w:cs="Times New Roman"/>
          <w:szCs w:val="24"/>
        </w:rPr>
      </w:pPr>
      <w:r>
        <w:rPr>
          <w:rFonts w:eastAsia="Times New Roman" w:cs="Times New Roman"/>
          <w:szCs w:val="24"/>
        </w:rPr>
        <w:lastRenderedPageBreak/>
        <w:t>A few weeks ago, while on vacation in the United States, my wife received a request from a friend of ours in Nairobi, Kenya. The friend wanted us to</w:t>
      </w:r>
      <w:r w:rsidR="00877422">
        <w:rPr>
          <w:rFonts w:eastAsia="Times New Roman" w:cs="Times New Roman"/>
          <w:szCs w:val="24"/>
        </w:rPr>
        <w:t xml:space="preserve"> buy makeup for her and bring it back with us </w:t>
      </w:r>
      <w:r>
        <w:rPr>
          <w:rFonts w:eastAsia="Times New Roman" w:cs="Times New Roman"/>
          <w:szCs w:val="24"/>
        </w:rPr>
        <w:t xml:space="preserve">when we returned to Kenya. </w:t>
      </w:r>
      <w:r w:rsidR="00877422">
        <w:rPr>
          <w:rFonts w:eastAsia="Times New Roman" w:cs="Times New Roman"/>
          <w:szCs w:val="24"/>
        </w:rPr>
        <w:t>We readily accepted.</w:t>
      </w:r>
      <w:r>
        <w:rPr>
          <w:rFonts w:eastAsia="Times New Roman" w:cs="Times New Roman"/>
          <w:szCs w:val="24"/>
        </w:rPr>
        <w:t xml:space="preserve"> what surprised me</w:t>
      </w:r>
      <w:r w:rsidR="00877422">
        <w:rPr>
          <w:rFonts w:eastAsia="Times New Roman" w:cs="Times New Roman"/>
          <w:szCs w:val="24"/>
        </w:rPr>
        <w:t xml:space="preserve"> however,</w:t>
      </w:r>
      <w:r>
        <w:rPr>
          <w:rFonts w:eastAsia="Times New Roman" w:cs="Times New Roman"/>
          <w:szCs w:val="24"/>
        </w:rPr>
        <w:t xml:space="preserve"> is how much money </w:t>
      </w:r>
      <w:r w:rsidR="00877422">
        <w:rPr>
          <w:rFonts w:eastAsia="Times New Roman" w:cs="Times New Roman"/>
          <w:szCs w:val="24"/>
        </w:rPr>
        <w:t>she spent on the</w:t>
      </w:r>
      <w:r>
        <w:rPr>
          <w:rFonts w:eastAsia="Times New Roman" w:cs="Times New Roman"/>
          <w:szCs w:val="24"/>
        </w:rPr>
        <w:t xml:space="preserve"> makeup. I totally could not understand why she spen</w:t>
      </w:r>
      <w:r w:rsidR="00877422">
        <w:rPr>
          <w:rFonts w:eastAsia="Times New Roman" w:cs="Times New Roman"/>
          <w:szCs w:val="24"/>
        </w:rPr>
        <w:t xml:space="preserve">t </w:t>
      </w:r>
      <w:r>
        <w:rPr>
          <w:rFonts w:eastAsia="Times New Roman" w:cs="Times New Roman"/>
          <w:szCs w:val="24"/>
        </w:rPr>
        <w:t xml:space="preserve">so much money on just makeup. I relayed my concern to my wife’s sisters just wanting to know if this was normal. To my shock, my sister-in-law said that she buys make up more expensive than what our friend had bought. </w:t>
      </w:r>
      <w:r w:rsidR="004D1D61">
        <w:rPr>
          <w:rFonts w:eastAsia="Times New Roman" w:cs="Times New Roman"/>
          <w:szCs w:val="24"/>
        </w:rPr>
        <w:t>And not just her, but</w:t>
      </w:r>
      <w:r w:rsidR="00704105">
        <w:rPr>
          <w:rFonts w:eastAsia="Times New Roman" w:cs="Times New Roman"/>
          <w:szCs w:val="24"/>
        </w:rPr>
        <w:t xml:space="preserve"> I was made to understand that </w:t>
      </w:r>
      <w:r w:rsidR="004D1D61">
        <w:rPr>
          <w:rFonts w:eastAsia="Times New Roman" w:cs="Times New Roman"/>
          <w:szCs w:val="24"/>
        </w:rPr>
        <w:t xml:space="preserve">many </w:t>
      </w:r>
      <w:r>
        <w:rPr>
          <w:rFonts w:eastAsia="Times New Roman" w:cs="Times New Roman"/>
          <w:szCs w:val="24"/>
        </w:rPr>
        <w:t xml:space="preserve">American ladies </w:t>
      </w:r>
      <w:r w:rsidR="00704105">
        <w:rPr>
          <w:rFonts w:eastAsia="Times New Roman" w:cs="Times New Roman"/>
          <w:szCs w:val="24"/>
        </w:rPr>
        <w:t>spend millions of dollars on makeup.</w:t>
      </w:r>
      <w:r>
        <w:rPr>
          <w:rFonts w:eastAsia="Times New Roman" w:cs="Times New Roman"/>
          <w:szCs w:val="24"/>
        </w:rPr>
        <w:t xml:space="preserve"> </w:t>
      </w:r>
      <w:r w:rsidR="00877422">
        <w:rPr>
          <w:rFonts w:eastAsia="Times New Roman" w:cs="Times New Roman"/>
          <w:szCs w:val="24"/>
        </w:rPr>
        <w:t>And to</w:t>
      </w:r>
      <w:r w:rsidR="00285E71">
        <w:rPr>
          <w:rFonts w:eastAsia="Times New Roman" w:cs="Times New Roman"/>
          <w:szCs w:val="24"/>
        </w:rPr>
        <w:t xml:space="preserve"> make things more interesting, I was told </w:t>
      </w:r>
      <w:r w:rsidR="00877422">
        <w:rPr>
          <w:rFonts w:eastAsia="Times New Roman" w:cs="Times New Roman"/>
          <w:szCs w:val="24"/>
        </w:rPr>
        <w:t xml:space="preserve">this was not just a woman issue. Men </w:t>
      </w:r>
      <w:r w:rsidR="00EB30E8">
        <w:rPr>
          <w:rFonts w:eastAsia="Times New Roman" w:cs="Times New Roman"/>
          <w:szCs w:val="24"/>
        </w:rPr>
        <w:t>also spend</w:t>
      </w:r>
      <w:r w:rsidR="00877422">
        <w:rPr>
          <w:rFonts w:eastAsia="Times New Roman" w:cs="Times New Roman"/>
          <w:szCs w:val="24"/>
        </w:rPr>
        <w:t xml:space="preserve"> so much on gyms and exercise programs trying to </w:t>
      </w:r>
      <w:r w:rsidR="00204AB4">
        <w:rPr>
          <w:rFonts w:eastAsia="Times New Roman" w:cs="Times New Roman"/>
          <w:szCs w:val="24"/>
        </w:rPr>
        <w:t>obtain a</w:t>
      </w:r>
      <w:r w:rsidR="00877422">
        <w:rPr>
          <w:rFonts w:eastAsia="Times New Roman" w:cs="Times New Roman"/>
          <w:szCs w:val="24"/>
        </w:rPr>
        <w:t xml:space="preserve"> six pack. </w:t>
      </w:r>
      <w:r w:rsidR="00FB7676">
        <w:rPr>
          <w:rFonts w:eastAsia="Times New Roman" w:cs="Times New Roman"/>
          <w:szCs w:val="24"/>
        </w:rPr>
        <w:t xml:space="preserve">Pondering over this incident, </w:t>
      </w:r>
      <w:r w:rsidR="00877422">
        <w:rPr>
          <w:rFonts w:eastAsia="Times New Roman" w:cs="Times New Roman"/>
          <w:szCs w:val="24"/>
        </w:rPr>
        <w:t>I ke</w:t>
      </w:r>
      <w:r w:rsidR="00204AB4">
        <w:rPr>
          <w:rFonts w:eastAsia="Times New Roman" w:cs="Times New Roman"/>
          <w:szCs w:val="24"/>
        </w:rPr>
        <w:t>ep</w:t>
      </w:r>
      <w:r w:rsidR="00877422">
        <w:rPr>
          <w:rFonts w:eastAsia="Times New Roman" w:cs="Times New Roman"/>
          <w:szCs w:val="24"/>
        </w:rPr>
        <w:t xml:space="preserve"> asking myself</w:t>
      </w:r>
      <w:r w:rsidR="00204AB4">
        <w:rPr>
          <w:rFonts w:eastAsia="Times New Roman" w:cs="Times New Roman"/>
          <w:szCs w:val="24"/>
        </w:rPr>
        <w:t>,</w:t>
      </w:r>
      <w:r w:rsidR="00877422">
        <w:rPr>
          <w:rFonts w:eastAsia="Times New Roman" w:cs="Times New Roman"/>
          <w:szCs w:val="24"/>
        </w:rPr>
        <w:t xml:space="preserve"> what if we gave the same intensity to spiritual formation?</w:t>
      </w:r>
      <w:r w:rsidR="00FB7676">
        <w:rPr>
          <w:rFonts w:eastAsia="Times New Roman" w:cs="Times New Roman"/>
          <w:szCs w:val="24"/>
        </w:rPr>
        <w:t xml:space="preserve"> </w:t>
      </w:r>
      <w:r w:rsidR="00877422">
        <w:rPr>
          <w:rFonts w:eastAsia="Times New Roman" w:cs="Times New Roman"/>
          <w:szCs w:val="24"/>
        </w:rPr>
        <w:t>What if we</w:t>
      </w:r>
      <w:r w:rsidR="000E1390">
        <w:rPr>
          <w:rFonts w:eastAsia="Times New Roman" w:cs="Times New Roman"/>
          <w:szCs w:val="24"/>
        </w:rPr>
        <w:t xml:space="preserve"> </w:t>
      </w:r>
      <w:r w:rsidR="00877422">
        <w:rPr>
          <w:rFonts w:eastAsia="Times New Roman" w:cs="Times New Roman"/>
          <w:szCs w:val="24"/>
        </w:rPr>
        <w:t>went t</w:t>
      </w:r>
      <w:r w:rsidR="004D1D61">
        <w:rPr>
          <w:rFonts w:eastAsia="Times New Roman" w:cs="Times New Roman"/>
          <w:szCs w:val="24"/>
        </w:rPr>
        <w:t xml:space="preserve">o great lengths to make sure that </w:t>
      </w:r>
      <w:r w:rsidR="00877422">
        <w:rPr>
          <w:rFonts w:eastAsia="Times New Roman" w:cs="Times New Roman"/>
          <w:szCs w:val="24"/>
        </w:rPr>
        <w:t>we</w:t>
      </w:r>
      <w:r w:rsidR="004D1D61">
        <w:rPr>
          <w:rFonts w:eastAsia="Times New Roman" w:cs="Times New Roman"/>
          <w:szCs w:val="24"/>
        </w:rPr>
        <w:t xml:space="preserve"> </w:t>
      </w:r>
      <w:r w:rsidR="00B719C3">
        <w:rPr>
          <w:rFonts w:eastAsia="Times New Roman" w:cs="Times New Roman"/>
          <w:szCs w:val="24"/>
        </w:rPr>
        <w:t>look attractive</w:t>
      </w:r>
      <w:r w:rsidR="00FB7676">
        <w:rPr>
          <w:rFonts w:eastAsia="Times New Roman" w:cs="Times New Roman"/>
          <w:szCs w:val="24"/>
        </w:rPr>
        <w:t xml:space="preserve">, more appealing </w:t>
      </w:r>
      <w:r w:rsidR="004D1D61">
        <w:rPr>
          <w:rFonts w:eastAsia="Times New Roman" w:cs="Times New Roman"/>
          <w:szCs w:val="24"/>
        </w:rPr>
        <w:t>or</w:t>
      </w:r>
      <w:r w:rsidR="00FB7676">
        <w:rPr>
          <w:rFonts w:eastAsia="Times New Roman" w:cs="Times New Roman"/>
          <w:szCs w:val="24"/>
        </w:rPr>
        <w:t xml:space="preserve"> more likabl</w:t>
      </w:r>
      <w:r w:rsidR="00704105">
        <w:rPr>
          <w:rFonts w:eastAsia="Times New Roman" w:cs="Times New Roman"/>
          <w:szCs w:val="24"/>
        </w:rPr>
        <w:t>e</w:t>
      </w:r>
      <w:r w:rsidR="00877422">
        <w:rPr>
          <w:rFonts w:eastAsia="Times New Roman" w:cs="Times New Roman"/>
          <w:szCs w:val="24"/>
        </w:rPr>
        <w:t xml:space="preserve"> on the inside?</w:t>
      </w:r>
      <w:r w:rsidR="00467CB2">
        <w:rPr>
          <w:rFonts w:eastAsia="Times New Roman" w:cs="Times New Roman"/>
          <w:szCs w:val="24"/>
        </w:rPr>
        <w:t xml:space="preserve"> Peter writing to the church reminds the women, “</w:t>
      </w:r>
      <w:r w:rsidR="00467CB2" w:rsidRPr="00467CB2">
        <w:rPr>
          <w:rFonts w:eastAsia="Times New Roman" w:cs="Times New Roman"/>
          <w:szCs w:val="24"/>
        </w:rPr>
        <w:t>Your beauty should not come from outward adornment, such as elaborate hairstyles and the wearing of gold jewelry or fine clothes. Rather, it should be that of your inner self, the unfading beauty of a gentle and quiet spirit, which is of great worth in God’s sigh</w:t>
      </w:r>
      <w:r w:rsidR="00467CB2">
        <w:rPr>
          <w:rFonts w:eastAsia="Times New Roman" w:cs="Times New Roman"/>
          <w:szCs w:val="24"/>
        </w:rPr>
        <w:t>t” (Pe</w:t>
      </w:r>
      <w:r w:rsidR="00D91A99">
        <w:rPr>
          <w:rFonts w:eastAsia="Times New Roman" w:cs="Times New Roman"/>
          <w:szCs w:val="24"/>
        </w:rPr>
        <w:t>.</w:t>
      </w:r>
      <w:r w:rsidR="00467CB2">
        <w:rPr>
          <w:rFonts w:eastAsia="Times New Roman" w:cs="Times New Roman"/>
          <w:szCs w:val="24"/>
        </w:rPr>
        <w:t xml:space="preserve"> 3:3-4, NIV).</w:t>
      </w:r>
    </w:p>
    <w:p w14:paraId="39595667" w14:textId="072AF398" w:rsidR="00AF5DC4" w:rsidRDefault="007A09A8" w:rsidP="00AF5DC4">
      <w:pPr>
        <w:ind w:firstLine="720"/>
        <w:rPr>
          <w:rFonts w:eastAsia="Times New Roman" w:cs="Times New Roman"/>
          <w:szCs w:val="24"/>
        </w:rPr>
      </w:pPr>
      <w:r>
        <w:rPr>
          <w:rFonts w:eastAsia="Times New Roman" w:cs="Times New Roman"/>
          <w:szCs w:val="24"/>
        </w:rPr>
        <w:t xml:space="preserve">To further explain the task of spiritual formation, </w:t>
      </w:r>
      <w:r w:rsidR="003A42B2">
        <w:rPr>
          <w:rFonts w:eastAsia="Times New Roman" w:cs="Times New Roman"/>
          <w:szCs w:val="24"/>
        </w:rPr>
        <w:t xml:space="preserve">Paul Pettit has put together </w:t>
      </w:r>
      <w:r w:rsidR="00FB7676">
        <w:rPr>
          <w:rFonts w:eastAsia="Times New Roman" w:cs="Times New Roman"/>
          <w:szCs w:val="24"/>
        </w:rPr>
        <w:t xml:space="preserve">thoughts </w:t>
      </w:r>
      <w:r w:rsidR="003A42B2">
        <w:rPr>
          <w:rFonts w:eastAsia="Times New Roman" w:cs="Times New Roman"/>
          <w:szCs w:val="24"/>
        </w:rPr>
        <w:t>of renowned professors and ministers of the Gospel</w:t>
      </w:r>
      <w:r w:rsidR="00FB7676">
        <w:rPr>
          <w:rFonts w:eastAsia="Times New Roman" w:cs="Times New Roman"/>
          <w:szCs w:val="24"/>
        </w:rPr>
        <w:t>. I</w:t>
      </w:r>
      <w:r w:rsidR="003A42B2">
        <w:rPr>
          <w:rFonts w:eastAsia="Times New Roman" w:cs="Times New Roman"/>
          <w:szCs w:val="24"/>
        </w:rPr>
        <w:t xml:space="preserve">n </w:t>
      </w:r>
      <w:r>
        <w:rPr>
          <w:rFonts w:eastAsia="Times New Roman" w:cs="Times New Roman"/>
          <w:szCs w:val="24"/>
        </w:rPr>
        <w:t>h</w:t>
      </w:r>
      <w:r w:rsidR="00D91A99">
        <w:rPr>
          <w:rFonts w:eastAsia="Times New Roman" w:cs="Times New Roman"/>
          <w:szCs w:val="24"/>
        </w:rPr>
        <w:t>is book</w:t>
      </w:r>
      <w:r w:rsidR="003A42B2">
        <w:rPr>
          <w:rFonts w:eastAsia="Times New Roman" w:cs="Times New Roman"/>
          <w:szCs w:val="24"/>
        </w:rPr>
        <w:t xml:space="preserve"> </w:t>
      </w:r>
      <w:r w:rsidR="003A42B2" w:rsidRPr="003A42B2">
        <w:rPr>
          <w:rFonts w:eastAsia="Times New Roman" w:cs="Times New Roman"/>
          <w:i/>
          <w:iCs/>
          <w:szCs w:val="24"/>
        </w:rPr>
        <w:t>Foundations of Spiritual Formation: A Community Approach to Becoming Like Christ</w:t>
      </w:r>
      <w:r w:rsidR="00FB7676">
        <w:rPr>
          <w:rFonts w:eastAsia="Times New Roman" w:cs="Times New Roman"/>
          <w:i/>
          <w:iCs/>
          <w:szCs w:val="24"/>
        </w:rPr>
        <w:t xml:space="preserve">, </w:t>
      </w:r>
      <w:r w:rsidR="00FB7676">
        <w:rPr>
          <w:rFonts w:eastAsia="Times New Roman" w:cs="Times New Roman"/>
          <w:szCs w:val="24"/>
        </w:rPr>
        <w:t xml:space="preserve">he has </w:t>
      </w:r>
      <w:r w:rsidR="004D1D61">
        <w:rPr>
          <w:rFonts w:eastAsia="Times New Roman" w:cs="Times New Roman"/>
          <w:szCs w:val="24"/>
        </w:rPr>
        <w:t xml:space="preserve">succinctly and broadly explained concepts that believers ought to know in order to </w:t>
      </w:r>
      <w:r w:rsidR="00285E71">
        <w:rPr>
          <w:rFonts w:eastAsia="Times New Roman" w:cs="Times New Roman"/>
          <w:szCs w:val="24"/>
        </w:rPr>
        <w:t>bring transformation to the inner person</w:t>
      </w:r>
      <w:r w:rsidR="00AF5DC4">
        <w:rPr>
          <w:rFonts w:eastAsia="Times New Roman" w:cs="Times New Roman"/>
          <w:szCs w:val="24"/>
        </w:rPr>
        <w:t>. As one of the readers, I have been impacted by t</w:t>
      </w:r>
      <w:r w:rsidR="007E7CA4">
        <w:rPr>
          <w:rFonts w:eastAsia="Times New Roman" w:cs="Times New Roman"/>
          <w:szCs w:val="24"/>
        </w:rPr>
        <w:t>he</w:t>
      </w:r>
      <w:r w:rsidR="00AF5DC4">
        <w:rPr>
          <w:rFonts w:eastAsia="Times New Roman" w:cs="Times New Roman"/>
          <w:szCs w:val="24"/>
        </w:rPr>
        <w:t xml:space="preserve"> concept</w:t>
      </w:r>
      <w:r w:rsidR="007E7CA4">
        <w:rPr>
          <w:rFonts w:eastAsia="Times New Roman" w:cs="Times New Roman"/>
          <w:szCs w:val="24"/>
        </w:rPr>
        <w:t xml:space="preserve"> of worship as it relates to</w:t>
      </w:r>
      <w:r w:rsidR="00AF5DC4">
        <w:rPr>
          <w:rFonts w:eastAsia="Times New Roman" w:cs="Times New Roman"/>
          <w:szCs w:val="24"/>
        </w:rPr>
        <w:t xml:space="preserve"> </w:t>
      </w:r>
      <w:r w:rsidR="00FD7B93">
        <w:rPr>
          <w:rFonts w:eastAsia="Times New Roman" w:cs="Times New Roman"/>
          <w:szCs w:val="24"/>
        </w:rPr>
        <w:t>community and</w:t>
      </w:r>
      <w:r w:rsidR="007E7CA4">
        <w:rPr>
          <w:rFonts w:eastAsia="Times New Roman" w:cs="Times New Roman"/>
          <w:szCs w:val="24"/>
        </w:rPr>
        <w:t xml:space="preserve"> the </w:t>
      </w:r>
      <w:r w:rsidR="00AF5DC4">
        <w:rPr>
          <w:rFonts w:eastAsia="Times New Roman" w:cs="Times New Roman"/>
          <w:szCs w:val="24"/>
        </w:rPr>
        <w:t>Holy Spirit</w:t>
      </w:r>
      <w:r w:rsidR="007E7CA4">
        <w:rPr>
          <w:rFonts w:eastAsia="Times New Roman" w:cs="Times New Roman"/>
          <w:szCs w:val="24"/>
        </w:rPr>
        <w:t>.</w:t>
      </w:r>
    </w:p>
    <w:p w14:paraId="6D966BED" w14:textId="4F3443BB" w:rsidR="00C06CD8" w:rsidRDefault="00AF5DC4" w:rsidP="00C06CD8">
      <w:pPr>
        <w:ind w:firstLine="720"/>
        <w:rPr>
          <w:rFonts w:eastAsia="Times New Roman" w:cs="Times New Roman"/>
          <w:szCs w:val="24"/>
        </w:rPr>
      </w:pPr>
      <w:r>
        <w:rPr>
          <w:rFonts w:eastAsia="Times New Roman" w:cs="Times New Roman"/>
          <w:szCs w:val="24"/>
        </w:rPr>
        <w:lastRenderedPageBreak/>
        <w:t>To begin</w:t>
      </w:r>
      <w:r w:rsidR="004D1D61">
        <w:rPr>
          <w:rFonts w:eastAsia="Times New Roman" w:cs="Times New Roman"/>
          <w:szCs w:val="24"/>
        </w:rPr>
        <w:t xml:space="preserve"> with</w:t>
      </w:r>
      <w:r w:rsidR="00FB7676">
        <w:rPr>
          <w:rFonts w:eastAsia="Times New Roman" w:cs="Times New Roman"/>
          <w:szCs w:val="24"/>
        </w:rPr>
        <w:t>,</w:t>
      </w:r>
      <w:r>
        <w:rPr>
          <w:rFonts w:eastAsia="Times New Roman" w:cs="Times New Roman"/>
          <w:szCs w:val="24"/>
        </w:rPr>
        <w:t xml:space="preserve"> I can never emphasize enough how important commun</w:t>
      </w:r>
      <w:r w:rsidR="007E7CA4">
        <w:rPr>
          <w:rFonts w:eastAsia="Times New Roman" w:cs="Times New Roman"/>
          <w:szCs w:val="24"/>
        </w:rPr>
        <w:t>al worship</w:t>
      </w:r>
      <w:r>
        <w:rPr>
          <w:rFonts w:eastAsia="Times New Roman" w:cs="Times New Roman"/>
          <w:szCs w:val="24"/>
        </w:rPr>
        <w:t xml:space="preserve"> is </w:t>
      </w:r>
      <w:r w:rsidR="00FA52C2">
        <w:rPr>
          <w:rFonts w:eastAsia="Times New Roman" w:cs="Times New Roman"/>
          <w:szCs w:val="24"/>
        </w:rPr>
        <w:t>to a</w:t>
      </w:r>
      <w:r>
        <w:rPr>
          <w:rFonts w:eastAsia="Times New Roman" w:cs="Times New Roman"/>
          <w:szCs w:val="24"/>
        </w:rPr>
        <w:t xml:space="preserve"> person who is seeking spiritual formation. As</w:t>
      </w:r>
      <w:r w:rsidR="000E1390">
        <w:rPr>
          <w:rFonts w:eastAsia="Times New Roman" w:cs="Times New Roman"/>
          <w:szCs w:val="24"/>
        </w:rPr>
        <w:t xml:space="preserve"> </w:t>
      </w:r>
      <w:r>
        <w:rPr>
          <w:rFonts w:eastAsia="Times New Roman" w:cs="Times New Roman"/>
          <w:szCs w:val="24"/>
        </w:rPr>
        <w:t>believer</w:t>
      </w:r>
      <w:r w:rsidR="000E1390">
        <w:rPr>
          <w:rFonts w:eastAsia="Times New Roman" w:cs="Times New Roman"/>
          <w:szCs w:val="24"/>
        </w:rPr>
        <w:t>s</w:t>
      </w:r>
      <w:r>
        <w:rPr>
          <w:rFonts w:eastAsia="Times New Roman" w:cs="Times New Roman"/>
          <w:szCs w:val="24"/>
        </w:rPr>
        <w:t xml:space="preserve">, we are not seeking change just for the sake of it. We want to change so that we can be a blessing to other people. </w:t>
      </w:r>
      <w:r w:rsidR="00D91A99">
        <w:rPr>
          <w:rFonts w:eastAsia="Times New Roman" w:cs="Times New Roman"/>
          <w:szCs w:val="24"/>
        </w:rPr>
        <w:t xml:space="preserve">Besides, just as it has been said over and over, man is not an island. He needs the fellowship of others to thrive not just physically but also spiritually. </w:t>
      </w:r>
      <w:r w:rsidR="004C004A">
        <w:rPr>
          <w:rFonts w:eastAsia="Times New Roman" w:cs="Times New Roman"/>
          <w:szCs w:val="24"/>
        </w:rPr>
        <w:t xml:space="preserve"> </w:t>
      </w:r>
      <w:r w:rsidR="00D91A99">
        <w:rPr>
          <w:rFonts w:eastAsia="Times New Roman" w:cs="Times New Roman"/>
          <w:szCs w:val="24"/>
        </w:rPr>
        <w:t xml:space="preserve">Proverbs 27:17 says, </w:t>
      </w:r>
      <w:r w:rsidR="00C06CD8">
        <w:rPr>
          <w:rFonts w:eastAsia="Times New Roman" w:cs="Times New Roman"/>
          <w:szCs w:val="24"/>
        </w:rPr>
        <w:t>“</w:t>
      </w:r>
      <w:r w:rsidR="00D91A99" w:rsidRPr="00D91A99">
        <w:rPr>
          <w:rFonts w:eastAsia="Times New Roman" w:cs="Times New Roman"/>
          <w:szCs w:val="24"/>
        </w:rPr>
        <w:t>As iron sharpens iron,</w:t>
      </w:r>
      <w:r w:rsidR="00C06CD8">
        <w:rPr>
          <w:rFonts w:eastAsia="Times New Roman" w:cs="Times New Roman"/>
          <w:szCs w:val="24"/>
        </w:rPr>
        <w:t xml:space="preserve"> </w:t>
      </w:r>
      <w:r w:rsidR="00D91A99" w:rsidRPr="00D91A99">
        <w:rPr>
          <w:rFonts w:eastAsia="Times New Roman" w:cs="Times New Roman"/>
          <w:szCs w:val="24"/>
        </w:rPr>
        <w:t>so one person sharpens another</w:t>
      </w:r>
      <w:r w:rsidR="00C06CD8">
        <w:rPr>
          <w:rFonts w:eastAsia="Times New Roman" w:cs="Times New Roman"/>
          <w:szCs w:val="24"/>
        </w:rPr>
        <w:t xml:space="preserve">.” By coming together to share what God has put in our hearts, praying and confessing sins one to another, we are morphed into the image of Christ. </w:t>
      </w:r>
    </w:p>
    <w:p w14:paraId="25A1A745" w14:textId="6E6ACB34" w:rsidR="00FD7B93" w:rsidRDefault="00FD7B93" w:rsidP="00C06CD8">
      <w:pPr>
        <w:ind w:firstLine="720"/>
        <w:rPr>
          <w:rFonts w:eastAsia="Times New Roman" w:cs="Times New Roman"/>
          <w:szCs w:val="24"/>
        </w:rPr>
      </w:pPr>
      <w:r>
        <w:rPr>
          <w:rFonts w:eastAsia="Times New Roman" w:cs="Times New Roman"/>
          <w:szCs w:val="24"/>
        </w:rPr>
        <w:t xml:space="preserve">The world currently is undergoing a major </w:t>
      </w:r>
      <w:r w:rsidR="008526AB">
        <w:rPr>
          <w:rFonts w:eastAsia="Times New Roman" w:cs="Times New Roman"/>
          <w:szCs w:val="24"/>
        </w:rPr>
        <w:t xml:space="preserve">covid-19 </w:t>
      </w:r>
      <w:r>
        <w:rPr>
          <w:rFonts w:eastAsia="Times New Roman" w:cs="Times New Roman"/>
          <w:szCs w:val="24"/>
        </w:rPr>
        <w:t>pandemic</w:t>
      </w:r>
      <w:r w:rsidR="007A09A8">
        <w:rPr>
          <w:rFonts w:eastAsia="Times New Roman" w:cs="Times New Roman"/>
          <w:szCs w:val="24"/>
        </w:rPr>
        <w:t>. This pandemic</w:t>
      </w:r>
      <w:r>
        <w:rPr>
          <w:rFonts w:eastAsia="Times New Roman" w:cs="Times New Roman"/>
          <w:szCs w:val="24"/>
        </w:rPr>
        <w:t xml:space="preserve"> </w:t>
      </w:r>
      <w:r w:rsidR="007A18D6">
        <w:rPr>
          <w:rFonts w:eastAsia="Times New Roman" w:cs="Times New Roman"/>
          <w:szCs w:val="24"/>
        </w:rPr>
        <w:t xml:space="preserve">among other things </w:t>
      </w:r>
      <w:r>
        <w:rPr>
          <w:rFonts w:eastAsia="Times New Roman" w:cs="Times New Roman"/>
          <w:szCs w:val="24"/>
        </w:rPr>
        <w:t xml:space="preserve">has adversely affected communal worship. Even though many churches have tried to use technology to stream </w:t>
      </w:r>
      <w:r w:rsidR="00EB30E8">
        <w:rPr>
          <w:rFonts w:eastAsia="Times New Roman" w:cs="Times New Roman"/>
          <w:szCs w:val="24"/>
        </w:rPr>
        <w:t xml:space="preserve">worship </w:t>
      </w:r>
      <w:r>
        <w:rPr>
          <w:rFonts w:eastAsia="Times New Roman" w:cs="Times New Roman"/>
          <w:szCs w:val="24"/>
        </w:rPr>
        <w:t xml:space="preserve">services online, </w:t>
      </w:r>
      <w:r w:rsidR="00204AB4">
        <w:rPr>
          <w:rFonts w:eastAsia="Times New Roman" w:cs="Times New Roman"/>
          <w:szCs w:val="24"/>
        </w:rPr>
        <w:t>it</w:t>
      </w:r>
      <w:r>
        <w:rPr>
          <w:rFonts w:eastAsia="Times New Roman" w:cs="Times New Roman"/>
          <w:szCs w:val="24"/>
        </w:rPr>
        <w:t xml:space="preserve"> has not had the </w:t>
      </w:r>
      <w:r w:rsidR="00EB30E8">
        <w:rPr>
          <w:rFonts w:eastAsia="Times New Roman" w:cs="Times New Roman"/>
          <w:szCs w:val="24"/>
        </w:rPr>
        <w:t xml:space="preserve">intended </w:t>
      </w:r>
      <w:r>
        <w:rPr>
          <w:rFonts w:eastAsia="Times New Roman" w:cs="Times New Roman"/>
          <w:szCs w:val="24"/>
        </w:rPr>
        <w:t xml:space="preserve">effect that communal worship has. </w:t>
      </w:r>
      <w:r w:rsidR="003F79F2">
        <w:rPr>
          <w:rFonts w:eastAsia="Times New Roman" w:cs="Times New Roman"/>
          <w:szCs w:val="24"/>
        </w:rPr>
        <w:t>In many ways i</w:t>
      </w:r>
      <w:r>
        <w:rPr>
          <w:rFonts w:eastAsia="Times New Roman" w:cs="Times New Roman"/>
          <w:szCs w:val="24"/>
        </w:rPr>
        <w:t>t has</w:t>
      </w:r>
      <w:r w:rsidR="003F79F2">
        <w:rPr>
          <w:rFonts w:eastAsia="Times New Roman" w:cs="Times New Roman"/>
          <w:szCs w:val="24"/>
        </w:rPr>
        <w:t xml:space="preserve"> only</w:t>
      </w:r>
      <w:r>
        <w:rPr>
          <w:rFonts w:eastAsia="Times New Roman" w:cs="Times New Roman"/>
          <w:szCs w:val="24"/>
        </w:rPr>
        <w:t xml:space="preserve"> reduced believers into spectators. Believers have gained a new interest to listen to sermons</w:t>
      </w:r>
      <w:r w:rsidR="00E72737">
        <w:rPr>
          <w:rFonts w:eastAsia="Times New Roman" w:cs="Times New Roman"/>
          <w:szCs w:val="24"/>
        </w:rPr>
        <w:t xml:space="preserve"> </w:t>
      </w:r>
      <w:r w:rsidR="007A18D6">
        <w:rPr>
          <w:rFonts w:eastAsia="Times New Roman" w:cs="Times New Roman"/>
          <w:szCs w:val="24"/>
        </w:rPr>
        <w:t xml:space="preserve">and preferred to do this </w:t>
      </w:r>
      <w:r w:rsidR="00EB30E8">
        <w:rPr>
          <w:rFonts w:eastAsia="Times New Roman" w:cs="Times New Roman"/>
          <w:szCs w:val="24"/>
        </w:rPr>
        <w:t xml:space="preserve">at their own convenience. The sacrifices that are usually offered as worship have been pulled back from the altar. </w:t>
      </w:r>
      <w:r w:rsidR="007A18D6">
        <w:rPr>
          <w:rFonts w:eastAsia="Times New Roman" w:cs="Times New Roman"/>
          <w:szCs w:val="24"/>
        </w:rPr>
        <w:t xml:space="preserve">To </w:t>
      </w:r>
      <w:r w:rsidR="00AE2653">
        <w:rPr>
          <w:rFonts w:eastAsia="Times New Roman" w:cs="Times New Roman"/>
          <w:szCs w:val="24"/>
        </w:rPr>
        <w:t>put it in perspective</w:t>
      </w:r>
      <w:r>
        <w:rPr>
          <w:rFonts w:eastAsia="Times New Roman" w:cs="Times New Roman"/>
          <w:szCs w:val="24"/>
        </w:rPr>
        <w:t>, church is not jus</w:t>
      </w:r>
      <w:r w:rsidR="00AE2653">
        <w:rPr>
          <w:rFonts w:eastAsia="Times New Roman" w:cs="Times New Roman"/>
          <w:szCs w:val="24"/>
        </w:rPr>
        <w:t>t</w:t>
      </w:r>
      <w:r>
        <w:rPr>
          <w:rFonts w:eastAsia="Times New Roman" w:cs="Times New Roman"/>
          <w:szCs w:val="24"/>
        </w:rPr>
        <w:t xml:space="preserve"> about listening to sermons. It is about allowing </w:t>
      </w:r>
      <w:r w:rsidR="007A18D6">
        <w:rPr>
          <w:rFonts w:eastAsia="Times New Roman" w:cs="Times New Roman"/>
          <w:szCs w:val="24"/>
        </w:rPr>
        <w:t>all of us</w:t>
      </w:r>
      <w:r>
        <w:rPr>
          <w:rFonts w:eastAsia="Times New Roman" w:cs="Times New Roman"/>
          <w:szCs w:val="24"/>
        </w:rPr>
        <w:t xml:space="preserve"> to </w:t>
      </w:r>
      <w:r w:rsidR="008916B1">
        <w:rPr>
          <w:rFonts w:eastAsia="Times New Roman" w:cs="Times New Roman"/>
          <w:szCs w:val="24"/>
        </w:rPr>
        <w:t xml:space="preserve">be </w:t>
      </w:r>
      <w:r>
        <w:rPr>
          <w:rFonts w:eastAsia="Times New Roman" w:cs="Times New Roman"/>
          <w:szCs w:val="24"/>
        </w:rPr>
        <w:t>use</w:t>
      </w:r>
      <w:r w:rsidR="008916B1">
        <w:rPr>
          <w:rFonts w:eastAsia="Times New Roman" w:cs="Times New Roman"/>
          <w:szCs w:val="24"/>
        </w:rPr>
        <w:t>d of God in</w:t>
      </w:r>
      <w:r>
        <w:rPr>
          <w:rFonts w:eastAsia="Times New Roman" w:cs="Times New Roman"/>
          <w:szCs w:val="24"/>
        </w:rPr>
        <w:t xml:space="preserve"> our giftings for the glory of God. Paul says, “</w:t>
      </w:r>
      <w:r w:rsidRPr="00FD7B93">
        <w:rPr>
          <w:rFonts w:eastAsia="Times New Roman" w:cs="Times New Roman"/>
          <w:szCs w:val="24"/>
        </w:rPr>
        <w:t>When you come together, each of you has a hymn, or a word of instruction, a revelation, a tongue or an interpretation. Everything must be done so that the church may be built up</w:t>
      </w:r>
      <w:r w:rsidR="00EB77C4">
        <w:rPr>
          <w:rFonts w:eastAsia="Times New Roman" w:cs="Times New Roman"/>
          <w:szCs w:val="24"/>
        </w:rPr>
        <w:t xml:space="preserve">” (1 Cor 14:26, NIV). </w:t>
      </w:r>
    </w:p>
    <w:p w14:paraId="5104EA58" w14:textId="608A4B1A" w:rsidR="00082B02" w:rsidRDefault="00082B02" w:rsidP="00C06CD8">
      <w:pPr>
        <w:ind w:firstLine="720"/>
        <w:rPr>
          <w:rFonts w:eastAsia="Times New Roman" w:cs="Times New Roman"/>
          <w:szCs w:val="24"/>
        </w:rPr>
      </w:pPr>
      <w:r>
        <w:rPr>
          <w:rFonts w:eastAsia="Times New Roman" w:cs="Times New Roman"/>
          <w:szCs w:val="24"/>
        </w:rPr>
        <w:t xml:space="preserve">Secondly, </w:t>
      </w:r>
      <w:r w:rsidR="008F38A1">
        <w:rPr>
          <w:rFonts w:eastAsia="Times New Roman" w:cs="Times New Roman"/>
          <w:szCs w:val="24"/>
        </w:rPr>
        <w:t>spiritual formation</w:t>
      </w:r>
      <w:r w:rsidR="003F79F2">
        <w:rPr>
          <w:rFonts w:eastAsia="Times New Roman" w:cs="Times New Roman"/>
          <w:szCs w:val="24"/>
        </w:rPr>
        <w:t xml:space="preserve"> </w:t>
      </w:r>
      <w:r w:rsidR="008526AB">
        <w:rPr>
          <w:rFonts w:eastAsia="Times New Roman" w:cs="Times New Roman"/>
          <w:szCs w:val="24"/>
        </w:rPr>
        <w:t xml:space="preserve">happens when we worship </w:t>
      </w:r>
      <w:r w:rsidR="008916B1">
        <w:rPr>
          <w:rFonts w:eastAsia="Times New Roman" w:cs="Times New Roman"/>
          <w:szCs w:val="24"/>
        </w:rPr>
        <w:t>by</w:t>
      </w:r>
      <w:r w:rsidR="003F79F2">
        <w:rPr>
          <w:rFonts w:eastAsia="Times New Roman" w:cs="Times New Roman"/>
          <w:szCs w:val="24"/>
        </w:rPr>
        <w:t xml:space="preserve"> the </w:t>
      </w:r>
      <w:r w:rsidR="008526AB">
        <w:rPr>
          <w:rFonts w:eastAsia="Times New Roman" w:cs="Times New Roman"/>
          <w:szCs w:val="24"/>
        </w:rPr>
        <w:t>H</w:t>
      </w:r>
      <w:r w:rsidR="003F79F2">
        <w:rPr>
          <w:rFonts w:eastAsia="Times New Roman" w:cs="Times New Roman"/>
          <w:szCs w:val="24"/>
        </w:rPr>
        <w:t>oly Spirit</w:t>
      </w:r>
      <w:r>
        <w:rPr>
          <w:rFonts w:eastAsia="Times New Roman" w:cs="Times New Roman"/>
          <w:szCs w:val="24"/>
        </w:rPr>
        <w:t xml:space="preserve">. </w:t>
      </w:r>
      <w:r w:rsidR="002318D1">
        <w:rPr>
          <w:rFonts w:eastAsia="Times New Roman" w:cs="Times New Roman"/>
          <w:szCs w:val="24"/>
        </w:rPr>
        <w:t xml:space="preserve">Without the involvement of the Holy Spirit our worship is mere self-seeking gratification. It can never please God. </w:t>
      </w:r>
      <w:r>
        <w:rPr>
          <w:rFonts w:eastAsia="Times New Roman" w:cs="Times New Roman"/>
          <w:szCs w:val="24"/>
        </w:rPr>
        <w:t>Yes, community is good because it holds us accountable and sharpens us</w:t>
      </w:r>
      <w:r w:rsidR="007A18D6">
        <w:rPr>
          <w:rFonts w:eastAsia="Times New Roman" w:cs="Times New Roman"/>
          <w:szCs w:val="24"/>
        </w:rPr>
        <w:t xml:space="preserve">, but </w:t>
      </w:r>
      <w:r>
        <w:rPr>
          <w:rFonts w:eastAsia="Times New Roman" w:cs="Times New Roman"/>
          <w:szCs w:val="24"/>
        </w:rPr>
        <w:t>ultimately</w:t>
      </w:r>
      <w:r w:rsidR="00AE2653">
        <w:rPr>
          <w:rFonts w:eastAsia="Times New Roman" w:cs="Times New Roman"/>
          <w:szCs w:val="24"/>
        </w:rPr>
        <w:t xml:space="preserve"> it</w:t>
      </w:r>
      <w:r>
        <w:rPr>
          <w:rFonts w:eastAsia="Times New Roman" w:cs="Times New Roman"/>
          <w:szCs w:val="24"/>
        </w:rPr>
        <w:t xml:space="preserve"> is the Holy Spirit who knows how to get inside us and form us from within. </w:t>
      </w:r>
      <w:r w:rsidR="002318D1">
        <w:rPr>
          <w:rFonts w:eastAsia="Times New Roman" w:cs="Times New Roman"/>
          <w:szCs w:val="24"/>
        </w:rPr>
        <w:t xml:space="preserve">The Holy Spirit knows the depths of God and the human spirit knows the depths of a person. If the two spirits connect, then the resulting effect is that our lives </w:t>
      </w:r>
      <w:r w:rsidR="00AE2653">
        <w:rPr>
          <w:rFonts w:eastAsia="Times New Roman" w:cs="Times New Roman"/>
          <w:szCs w:val="24"/>
        </w:rPr>
        <w:t>are transformed from</w:t>
      </w:r>
      <w:r w:rsidR="002318D1">
        <w:rPr>
          <w:rFonts w:eastAsia="Times New Roman" w:cs="Times New Roman"/>
          <w:szCs w:val="24"/>
        </w:rPr>
        <w:t xml:space="preserve"> inside out. </w:t>
      </w:r>
      <w:r>
        <w:rPr>
          <w:rFonts w:eastAsia="Times New Roman" w:cs="Times New Roman"/>
          <w:szCs w:val="24"/>
        </w:rPr>
        <w:t xml:space="preserve">This is exactly </w:t>
      </w:r>
      <w:r>
        <w:rPr>
          <w:rFonts w:eastAsia="Times New Roman" w:cs="Times New Roman"/>
          <w:szCs w:val="24"/>
        </w:rPr>
        <w:lastRenderedPageBreak/>
        <w:t>what Jesus</w:t>
      </w:r>
      <w:r w:rsidR="002318D1">
        <w:rPr>
          <w:rFonts w:eastAsia="Times New Roman" w:cs="Times New Roman"/>
          <w:szCs w:val="24"/>
        </w:rPr>
        <w:t xml:space="preserve"> meant when he promised</w:t>
      </w:r>
      <w:r>
        <w:rPr>
          <w:rFonts w:eastAsia="Times New Roman" w:cs="Times New Roman"/>
          <w:szCs w:val="24"/>
        </w:rPr>
        <w:t>, “</w:t>
      </w:r>
      <w:r w:rsidRPr="00082B02">
        <w:rPr>
          <w:rFonts w:eastAsia="Times New Roman" w:cs="Times New Roman"/>
          <w:szCs w:val="24"/>
        </w:rPr>
        <w:t>When he comes, he will prove the world to be in the wrong about sin and righteousness and judgment</w:t>
      </w:r>
      <w:r>
        <w:rPr>
          <w:rFonts w:eastAsia="Times New Roman" w:cs="Times New Roman"/>
          <w:szCs w:val="24"/>
        </w:rPr>
        <w:t>” (Joh 16:8).</w:t>
      </w:r>
      <w:r w:rsidR="007E7CA4">
        <w:rPr>
          <w:rFonts w:eastAsia="Times New Roman" w:cs="Times New Roman"/>
          <w:szCs w:val="24"/>
        </w:rPr>
        <w:t xml:space="preserve"> </w:t>
      </w:r>
    </w:p>
    <w:p w14:paraId="6FBD41AB" w14:textId="21E931F0" w:rsidR="00297C29" w:rsidRDefault="00297C29" w:rsidP="00C06CD8">
      <w:pPr>
        <w:ind w:firstLine="720"/>
        <w:rPr>
          <w:rFonts w:eastAsia="Times New Roman" w:cs="Times New Roman"/>
          <w:szCs w:val="24"/>
        </w:rPr>
      </w:pPr>
      <w:r>
        <w:rPr>
          <w:rFonts w:eastAsia="Times New Roman" w:cs="Times New Roman"/>
          <w:szCs w:val="24"/>
        </w:rPr>
        <w:t xml:space="preserve">Therefore, when it comes to worship, we should not </w:t>
      </w:r>
      <w:r w:rsidR="00E72737">
        <w:rPr>
          <w:rFonts w:eastAsia="Times New Roman" w:cs="Times New Roman"/>
          <w:szCs w:val="24"/>
        </w:rPr>
        <w:t>take</w:t>
      </w:r>
      <w:r>
        <w:rPr>
          <w:rFonts w:eastAsia="Times New Roman" w:cs="Times New Roman"/>
          <w:szCs w:val="24"/>
        </w:rPr>
        <w:t xml:space="preserve"> the either/or approach to the roles the community and the Holy Spirit play in our worship. Rather we should embrace </w:t>
      </w:r>
      <w:r w:rsidR="00E72737">
        <w:rPr>
          <w:rFonts w:eastAsia="Times New Roman" w:cs="Times New Roman"/>
          <w:szCs w:val="24"/>
        </w:rPr>
        <w:t xml:space="preserve">the </w:t>
      </w:r>
      <w:r>
        <w:rPr>
          <w:rFonts w:eastAsia="Times New Roman" w:cs="Times New Roman"/>
          <w:szCs w:val="24"/>
        </w:rPr>
        <w:t xml:space="preserve">both/and approach. We need the community in our worship experiences and we also need the Holy Spirit. If we fully embrace the two, then our spiritual formation will be </w:t>
      </w:r>
      <w:r w:rsidR="00285E71">
        <w:rPr>
          <w:rFonts w:eastAsia="Times New Roman" w:cs="Times New Roman"/>
          <w:szCs w:val="24"/>
        </w:rPr>
        <w:t>enhanced</w:t>
      </w:r>
      <w:r>
        <w:rPr>
          <w:rFonts w:eastAsia="Times New Roman" w:cs="Times New Roman"/>
          <w:szCs w:val="24"/>
        </w:rPr>
        <w:t>.</w:t>
      </w:r>
    </w:p>
    <w:p w14:paraId="2475F4F5" w14:textId="54366963" w:rsidR="00B83051" w:rsidRDefault="00B83051" w:rsidP="008F38A1">
      <w:pPr>
        <w:ind w:firstLine="720"/>
        <w:rPr>
          <w:rFonts w:eastAsia="Times New Roman" w:cs="Times New Roman"/>
          <w:szCs w:val="24"/>
        </w:rPr>
      </w:pPr>
      <w:r>
        <w:rPr>
          <w:rFonts w:eastAsia="Times New Roman" w:cs="Times New Roman"/>
          <w:szCs w:val="24"/>
        </w:rPr>
        <w:t xml:space="preserve">Moving forward, </w:t>
      </w:r>
      <w:r w:rsidR="004318E8">
        <w:rPr>
          <w:rFonts w:eastAsia="Times New Roman" w:cs="Times New Roman"/>
          <w:szCs w:val="24"/>
        </w:rPr>
        <w:t xml:space="preserve">I plan to get in touch with my mentor who we have not spoken for a long time. This is important as I have learnt I’m at risk if I do not have someone who I can be vulnerable to and share </w:t>
      </w:r>
      <w:r w:rsidR="000E1390">
        <w:rPr>
          <w:rFonts w:eastAsia="Times New Roman" w:cs="Times New Roman"/>
          <w:szCs w:val="24"/>
        </w:rPr>
        <w:t xml:space="preserve">my </w:t>
      </w:r>
      <w:r w:rsidR="004318E8">
        <w:rPr>
          <w:rFonts w:eastAsia="Times New Roman" w:cs="Times New Roman"/>
          <w:szCs w:val="24"/>
        </w:rPr>
        <w:t>in</w:t>
      </w:r>
      <w:r w:rsidR="000E1390">
        <w:rPr>
          <w:rFonts w:eastAsia="Times New Roman" w:cs="Times New Roman"/>
          <w:szCs w:val="24"/>
        </w:rPr>
        <w:t>ner</w:t>
      </w:r>
      <w:r w:rsidR="004318E8">
        <w:rPr>
          <w:rFonts w:eastAsia="Times New Roman" w:cs="Times New Roman"/>
          <w:szCs w:val="24"/>
        </w:rPr>
        <w:t xml:space="preserve"> most thoughts and fears about </w:t>
      </w:r>
      <w:r w:rsidR="00BE6811">
        <w:rPr>
          <w:rFonts w:eastAsia="Times New Roman" w:cs="Times New Roman"/>
          <w:szCs w:val="24"/>
        </w:rPr>
        <w:t xml:space="preserve">life and </w:t>
      </w:r>
      <w:r w:rsidR="004318E8">
        <w:rPr>
          <w:rFonts w:eastAsia="Times New Roman" w:cs="Times New Roman"/>
          <w:szCs w:val="24"/>
        </w:rPr>
        <w:t xml:space="preserve">ministry. In addition, someone who can hold me accountable. </w:t>
      </w:r>
    </w:p>
    <w:p w14:paraId="5077B7E5" w14:textId="7B2C6778" w:rsidR="00082B02" w:rsidRDefault="002D378A" w:rsidP="00C06CD8">
      <w:pPr>
        <w:ind w:firstLine="720"/>
        <w:rPr>
          <w:rFonts w:eastAsia="Times New Roman" w:cs="Times New Roman"/>
          <w:szCs w:val="24"/>
        </w:rPr>
      </w:pPr>
      <w:r>
        <w:rPr>
          <w:rFonts w:eastAsia="Times New Roman" w:cs="Times New Roman"/>
          <w:szCs w:val="24"/>
        </w:rPr>
        <w:t xml:space="preserve">My advice for an individual joining seminary is simple: Seek to be part of a community. Seminary just like any new environment can leave you isolated. </w:t>
      </w:r>
      <w:r w:rsidR="00B83051">
        <w:rPr>
          <w:rFonts w:eastAsia="Times New Roman" w:cs="Times New Roman"/>
          <w:szCs w:val="24"/>
        </w:rPr>
        <w:t>The fact that Seminary brings people from different backgrounds, races, and countries does not make it any easier. Worse yet,</w:t>
      </w:r>
      <w:r>
        <w:rPr>
          <w:rFonts w:eastAsia="Times New Roman" w:cs="Times New Roman"/>
          <w:szCs w:val="24"/>
        </w:rPr>
        <w:t xml:space="preserve"> there are many competing activities for your time</w:t>
      </w:r>
      <w:r w:rsidR="008916B1">
        <w:rPr>
          <w:rFonts w:eastAsia="Times New Roman" w:cs="Times New Roman"/>
          <w:szCs w:val="24"/>
        </w:rPr>
        <w:t xml:space="preserve"> such as,</w:t>
      </w:r>
      <w:r>
        <w:rPr>
          <w:rFonts w:eastAsia="Times New Roman" w:cs="Times New Roman"/>
          <w:szCs w:val="24"/>
        </w:rPr>
        <w:t xml:space="preserve"> </w:t>
      </w:r>
      <w:r w:rsidR="00B83051">
        <w:rPr>
          <w:rFonts w:eastAsia="Times New Roman" w:cs="Times New Roman"/>
          <w:szCs w:val="24"/>
        </w:rPr>
        <w:t>work, family and studies. Nonetheless, you should make an effort to know people.</w:t>
      </w:r>
      <w:r>
        <w:rPr>
          <w:rFonts w:eastAsia="Times New Roman" w:cs="Times New Roman"/>
          <w:szCs w:val="24"/>
        </w:rPr>
        <w:t xml:space="preserve"> Get </w:t>
      </w:r>
      <w:r w:rsidR="00B83051">
        <w:rPr>
          <w:rFonts w:eastAsia="Times New Roman" w:cs="Times New Roman"/>
          <w:szCs w:val="24"/>
        </w:rPr>
        <w:t>to</w:t>
      </w:r>
      <w:r>
        <w:rPr>
          <w:rFonts w:eastAsia="Times New Roman" w:cs="Times New Roman"/>
          <w:szCs w:val="24"/>
        </w:rPr>
        <w:t xml:space="preserve"> seminary</w:t>
      </w:r>
      <w:r w:rsidR="00285E71">
        <w:rPr>
          <w:rFonts w:eastAsia="Times New Roman" w:cs="Times New Roman"/>
          <w:szCs w:val="24"/>
        </w:rPr>
        <w:t>,</w:t>
      </w:r>
      <w:r>
        <w:rPr>
          <w:rFonts w:eastAsia="Times New Roman" w:cs="Times New Roman"/>
          <w:szCs w:val="24"/>
        </w:rPr>
        <w:t xml:space="preserve"> make friends and</w:t>
      </w:r>
      <w:r w:rsidR="00B83051">
        <w:rPr>
          <w:rFonts w:eastAsia="Times New Roman" w:cs="Times New Roman"/>
          <w:szCs w:val="24"/>
        </w:rPr>
        <w:t>/or</w:t>
      </w:r>
      <w:r>
        <w:rPr>
          <w:rFonts w:eastAsia="Times New Roman" w:cs="Times New Roman"/>
          <w:szCs w:val="24"/>
        </w:rPr>
        <w:t xml:space="preserve"> develop meaningful relationships. </w:t>
      </w:r>
      <w:r w:rsidR="00E72737">
        <w:rPr>
          <w:rFonts w:eastAsia="Times New Roman" w:cs="Times New Roman"/>
          <w:szCs w:val="24"/>
        </w:rPr>
        <w:t>Who knows</w:t>
      </w:r>
      <w:r w:rsidR="007C6FEF">
        <w:rPr>
          <w:rFonts w:eastAsia="Times New Roman" w:cs="Times New Roman"/>
          <w:szCs w:val="24"/>
        </w:rPr>
        <w:t>,</w:t>
      </w:r>
      <w:r w:rsidR="00E72737">
        <w:rPr>
          <w:rFonts w:eastAsia="Times New Roman" w:cs="Times New Roman"/>
          <w:szCs w:val="24"/>
        </w:rPr>
        <w:t xml:space="preserve"> maybe</w:t>
      </w:r>
      <w:r w:rsidR="00B83051">
        <w:rPr>
          <w:rFonts w:eastAsia="Times New Roman" w:cs="Times New Roman"/>
          <w:szCs w:val="24"/>
        </w:rPr>
        <w:t xml:space="preserve"> God has se</w:t>
      </w:r>
      <w:r w:rsidR="00541806">
        <w:rPr>
          <w:rFonts w:eastAsia="Times New Roman" w:cs="Times New Roman"/>
          <w:szCs w:val="24"/>
        </w:rPr>
        <w:t>n</w:t>
      </w:r>
      <w:r w:rsidR="00B83051">
        <w:rPr>
          <w:rFonts w:eastAsia="Times New Roman" w:cs="Times New Roman"/>
          <w:szCs w:val="24"/>
        </w:rPr>
        <w:t>t</w:t>
      </w:r>
      <w:r w:rsidR="00541806">
        <w:rPr>
          <w:rFonts w:eastAsia="Times New Roman" w:cs="Times New Roman"/>
          <w:szCs w:val="24"/>
        </w:rPr>
        <w:t xml:space="preserve"> before you someone</w:t>
      </w:r>
      <w:r w:rsidR="00B83051">
        <w:rPr>
          <w:rFonts w:eastAsia="Times New Roman" w:cs="Times New Roman"/>
          <w:szCs w:val="24"/>
        </w:rPr>
        <w:t xml:space="preserve"> in Seminary to help yo</w:t>
      </w:r>
      <w:r w:rsidR="00541806">
        <w:rPr>
          <w:rFonts w:eastAsia="Times New Roman" w:cs="Times New Roman"/>
          <w:szCs w:val="24"/>
        </w:rPr>
        <w:t>u walk with him</w:t>
      </w:r>
      <w:r w:rsidR="00E72737">
        <w:rPr>
          <w:rFonts w:eastAsia="Times New Roman" w:cs="Times New Roman"/>
          <w:szCs w:val="24"/>
        </w:rPr>
        <w:t xml:space="preserve">. </w:t>
      </w:r>
      <w:r w:rsidR="00B83051">
        <w:rPr>
          <w:rFonts w:eastAsia="Times New Roman" w:cs="Times New Roman"/>
          <w:szCs w:val="24"/>
        </w:rPr>
        <w:t>And in any case, l</w:t>
      </w:r>
      <w:r>
        <w:rPr>
          <w:rFonts w:eastAsia="Times New Roman" w:cs="Times New Roman"/>
          <w:szCs w:val="24"/>
        </w:rPr>
        <w:t xml:space="preserve">oners tend to make foolish mistakes. </w:t>
      </w:r>
      <w:r w:rsidR="00B83051">
        <w:rPr>
          <w:rFonts w:eastAsia="Times New Roman" w:cs="Times New Roman"/>
          <w:szCs w:val="24"/>
        </w:rPr>
        <w:t xml:space="preserve">Why should you be counted as one? I suggest you join groups that will be honest, supportive and mature to help you know when you are doing well and when you are doing </w:t>
      </w:r>
      <w:r w:rsidR="00541806">
        <w:rPr>
          <w:rFonts w:eastAsia="Times New Roman" w:cs="Times New Roman"/>
          <w:szCs w:val="24"/>
        </w:rPr>
        <w:t>bad</w:t>
      </w:r>
      <w:r w:rsidR="00B83051">
        <w:rPr>
          <w:rFonts w:eastAsia="Times New Roman" w:cs="Times New Roman"/>
          <w:szCs w:val="24"/>
        </w:rPr>
        <w:t>. After all, n</w:t>
      </w:r>
      <w:r>
        <w:rPr>
          <w:rFonts w:eastAsia="Times New Roman" w:cs="Times New Roman"/>
          <w:szCs w:val="24"/>
        </w:rPr>
        <w:t>o one outgrows accountability. We need others to hold us accountable. I suppose this is on</w:t>
      </w:r>
      <w:r w:rsidR="00773A81">
        <w:rPr>
          <w:rFonts w:eastAsia="Times New Roman" w:cs="Times New Roman"/>
          <w:szCs w:val="24"/>
        </w:rPr>
        <w:t xml:space="preserve">e of the </w:t>
      </w:r>
      <w:r>
        <w:rPr>
          <w:rFonts w:eastAsia="Times New Roman" w:cs="Times New Roman"/>
          <w:szCs w:val="24"/>
        </w:rPr>
        <w:t>way</w:t>
      </w:r>
      <w:r w:rsidR="00773A81">
        <w:rPr>
          <w:rFonts w:eastAsia="Times New Roman" w:cs="Times New Roman"/>
          <w:szCs w:val="24"/>
        </w:rPr>
        <w:t>s</w:t>
      </w:r>
      <w:r>
        <w:rPr>
          <w:rFonts w:eastAsia="Times New Roman" w:cs="Times New Roman"/>
          <w:szCs w:val="24"/>
        </w:rPr>
        <w:t xml:space="preserve"> we can put to check our hearts </w:t>
      </w:r>
      <w:r w:rsidR="00B83051">
        <w:rPr>
          <w:rFonts w:eastAsia="Times New Roman" w:cs="Times New Roman"/>
          <w:szCs w:val="24"/>
        </w:rPr>
        <w:t xml:space="preserve">which are deceitful and </w:t>
      </w:r>
      <w:r>
        <w:rPr>
          <w:rFonts w:eastAsia="Times New Roman" w:cs="Times New Roman"/>
          <w:szCs w:val="24"/>
        </w:rPr>
        <w:t>desperately wicked</w:t>
      </w:r>
      <w:r w:rsidR="00541806">
        <w:rPr>
          <w:rFonts w:eastAsia="Times New Roman" w:cs="Times New Roman"/>
          <w:szCs w:val="24"/>
        </w:rPr>
        <w:t xml:space="preserve"> as Jeremiah 17:9 says</w:t>
      </w:r>
      <w:r>
        <w:rPr>
          <w:rFonts w:eastAsia="Times New Roman" w:cs="Times New Roman"/>
          <w:szCs w:val="24"/>
        </w:rPr>
        <w:t>.</w:t>
      </w:r>
    </w:p>
    <w:p w14:paraId="6DBCB6CA" w14:textId="53031C16" w:rsidR="00CD1132" w:rsidRDefault="00AF5DC4" w:rsidP="00AF5DC4">
      <w:pPr>
        <w:ind w:firstLine="720"/>
        <w:rPr>
          <w:rFonts w:eastAsia="Times New Roman" w:cs="Times New Roman"/>
          <w:szCs w:val="24"/>
        </w:rPr>
      </w:pPr>
      <w:r>
        <w:rPr>
          <w:rFonts w:eastAsia="Times New Roman" w:cs="Times New Roman"/>
          <w:szCs w:val="24"/>
        </w:rPr>
        <w:t xml:space="preserve"> </w:t>
      </w:r>
    </w:p>
    <w:p w14:paraId="71D88581" w14:textId="77777777" w:rsidR="00AF5DC4" w:rsidRPr="003A42B2" w:rsidRDefault="00AF5DC4" w:rsidP="00BE6811">
      <w:pPr>
        <w:rPr>
          <w:rFonts w:eastAsia="Times New Roman" w:cs="Times New Roman"/>
          <w:szCs w:val="24"/>
        </w:rPr>
      </w:pPr>
    </w:p>
    <w:sectPr w:rsidR="00AF5DC4" w:rsidRPr="003A42B2" w:rsidSect="002A2814">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903D0" w14:textId="77777777" w:rsidR="008E2931" w:rsidRDefault="008E2931" w:rsidP="00D90961">
      <w:pPr>
        <w:spacing w:line="240" w:lineRule="auto"/>
      </w:pPr>
      <w:r>
        <w:separator/>
      </w:r>
    </w:p>
  </w:endnote>
  <w:endnote w:type="continuationSeparator" w:id="0">
    <w:p w14:paraId="4B4FBEE1" w14:textId="77777777" w:rsidR="008E2931" w:rsidRDefault="008E293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006B3" w14:textId="77777777" w:rsidR="00525B73" w:rsidRDefault="00525B73" w:rsidP="00DA0F88">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72DEBB5B" w14:textId="77777777" w:rsidR="00525B73" w:rsidRDefault="008E293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D7002D" w14:textId="77777777" w:rsidR="008E2931" w:rsidRDefault="008E2931" w:rsidP="00D90961">
      <w:pPr>
        <w:spacing w:line="240" w:lineRule="auto"/>
      </w:pPr>
      <w:r>
        <w:separator/>
      </w:r>
    </w:p>
  </w:footnote>
  <w:footnote w:type="continuationSeparator" w:id="0">
    <w:p w14:paraId="34E05F36" w14:textId="77777777" w:rsidR="008E2931" w:rsidRDefault="008E2931"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18DC24" w14:textId="14AEE85A" w:rsidR="00525B73" w:rsidRDefault="00525B73">
    <w:pPr>
      <w:pStyle w:val="Header"/>
      <w:jc w:val="right"/>
    </w:pPr>
  </w:p>
  <w:p w14:paraId="76C1F69D" w14:textId="77777777" w:rsidR="00525B73" w:rsidRDefault="00525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7C72ADFE" w14:textId="77777777" w:rsidR="00525B73" w:rsidRDefault="00525B73">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5689D7DE" w14:textId="77777777" w:rsidR="00525B73" w:rsidRPr="00DA0F88" w:rsidRDefault="00525B73"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BB576F"/>
    <w:multiLevelType w:val="multilevel"/>
    <w:tmpl w:val="EBDACE42"/>
    <w:lvl w:ilvl="0">
      <w:start w:val="1"/>
      <w:numFmt w:val="upperRoman"/>
      <w:lvlText w:val="%1."/>
      <w:lvlJc w:val="left"/>
      <w:pPr>
        <w:tabs>
          <w:tab w:val="num" w:pos="720"/>
        </w:tabs>
        <w:ind w:left="720" w:hanging="360"/>
      </w:pPr>
    </w:lvl>
    <w:lvl w:ilvl="1">
      <w:start w:val="1"/>
      <w:numFmt w:val="upperRoman"/>
      <w:lvlText w:val="%2."/>
      <w:lvlJc w:val="left"/>
      <w:pPr>
        <w:tabs>
          <w:tab w:val="num" w:pos="1080"/>
        </w:tabs>
        <w:ind w:left="1080" w:hanging="360"/>
      </w:pPr>
    </w:lvl>
    <w:lvl w:ilvl="2">
      <w:start w:val="1"/>
      <w:numFmt w:val="upperRoman"/>
      <w:lvlText w:val="%3."/>
      <w:lvlJc w:val="left"/>
      <w:pPr>
        <w:tabs>
          <w:tab w:val="num" w:pos="1440"/>
        </w:tabs>
        <w:ind w:left="1440" w:hanging="360"/>
      </w:pPr>
    </w:lvl>
    <w:lvl w:ilvl="3">
      <w:start w:val="1"/>
      <w:numFmt w:val="upperRoman"/>
      <w:lvlText w:val="%4."/>
      <w:lvlJc w:val="left"/>
      <w:pPr>
        <w:tabs>
          <w:tab w:val="num" w:pos="1800"/>
        </w:tabs>
        <w:ind w:left="1800" w:hanging="360"/>
      </w:pPr>
    </w:lvl>
    <w:lvl w:ilvl="4">
      <w:start w:val="1"/>
      <w:numFmt w:val="upperRoman"/>
      <w:lvlText w:val="%5."/>
      <w:lvlJc w:val="left"/>
      <w:pPr>
        <w:tabs>
          <w:tab w:val="num" w:pos="2160"/>
        </w:tabs>
        <w:ind w:left="2160" w:hanging="360"/>
      </w:pPr>
    </w:lvl>
    <w:lvl w:ilvl="5">
      <w:start w:val="1"/>
      <w:numFmt w:val="upperRoman"/>
      <w:lvlText w:val="%6."/>
      <w:lvlJc w:val="left"/>
      <w:pPr>
        <w:tabs>
          <w:tab w:val="num" w:pos="2520"/>
        </w:tabs>
        <w:ind w:left="2520" w:hanging="360"/>
      </w:pPr>
    </w:lvl>
    <w:lvl w:ilvl="6">
      <w:start w:val="1"/>
      <w:numFmt w:val="upperRoman"/>
      <w:lvlText w:val="%7."/>
      <w:lvlJc w:val="left"/>
      <w:pPr>
        <w:tabs>
          <w:tab w:val="num" w:pos="2880"/>
        </w:tabs>
        <w:ind w:left="2880" w:hanging="360"/>
      </w:pPr>
    </w:lvl>
    <w:lvl w:ilvl="7">
      <w:start w:val="1"/>
      <w:numFmt w:val="upperRoman"/>
      <w:lvlText w:val="%8."/>
      <w:lvlJc w:val="left"/>
      <w:pPr>
        <w:tabs>
          <w:tab w:val="num" w:pos="3240"/>
        </w:tabs>
        <w:ind w:left="3240" w:hanging="360"/>
      </w:pPr>
    </w:lvl>
    <w:lvl w:ilvl="8">
      <w:start w:val="1"/>
      <w:numFmt w:val="upperRoman"/>
      <w:lvlText w:val="%9."/>
      <w:lvlJc w:val="left"/>
      <w:pPr>
        <w:tabs>
          <w:tab w:val="num" w:pos="3600"/>
        </w:tabs>
        <w:ind w:left="3600" w:hanging="360"/>
      </w:pPr>
    </w:lvl>
  </w:abstractNum>
  <w:abstractNum w:abstractNumId="6"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8025C9"/>
    <w:multiLevelType w:val="multilevel"/>
    <w:tmpl w:val="99DCF72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2"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19"/>
  </w:num>
  <w:num w:numId="3">
    <w:abstractNumId w:val="2"/>
  </w:num>
  <w:num w:numId="4">
    <w:abstractNumId w:val="7"/>
  </w:num>
  <w:num w:numId="5">
    <w:abstractNumId w:val="20"/>
  </w:num>
  <w:num w:numId="6">
    <w:abstractNumId w:val="23"/>
  </w:num>
  <w:num w:numId="7">
    <w:abstractNumId w:val="12"/>
  </w:num>
  <w:num w:numId="8">
    <w:abstractNumId w:val="6"/>
  </w:num>
  <w:num w:numId="9">
    <w:abstractNumId w:val="3"/>
  </w:num>
  <w:num w:numId="10">
    <w:abstractNumId w:val="1"/>
  </w:num>
  <w:num w:numId="11">
    <w:abstractNumId w:val="15"/>
  </w:num>
  <w:num w:numId="12">
    <w:abstractNumId w:val="14"/>
  </w:num>
  <w:num w:numId="13">
    <w:abstractNumId w:val="8"/>
  </w:num>
  <w:num w:numId="14">
    <w:abstractNumId w:val="4"/>
  </w:num>
  <w:num w:numId="15">
    <w:abstractNumId w:val="17"/>
  </w:num>
  <w:num w:numId="16">
    <w:abstractNumId w:val="25"/>
  </w:num>
  <w:num w:numId="17">
    <w:abstractNumId w:val="9"/>
  </w:num>
  <w:num w:numId="18">
    <w:abstractNumId w:val="16"/>
  </w:num>
  <w:num w:numId="19">
    <w:abstractNumId w:val="24"/>
  </w:num>
  <w:num w:numId="20">
    <w:abstractNumId w:val="0"/>
  </w:num>
  <w:num w:numId="21">
    <w:abstractNumId w:val="18"/>
  </w:num>
  <w:num w:numId="22">
    <w:abstractNumId w:val="13"/>
  </w:num>
  <w:num w:numId="23">
    <w:abstractNumId w:val="22"/>
  </w:num>
  <w:num w:numId="24">
    <w:abstractNumId w:val="21"/>
  </w:num>
  <w:num w:numId="25">
    <w:abstractNumId w:val="10"/>
  </w:num>
  <w:num w:numId="26">
    <w:abstractNumId w:val="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E7C"/>
    <w:rsid w:val="000031B6"/>
    <w:rsid w:val="000067A7"/>
    <w:rsid w:val="00007E54"/>
    <w:rsid w:val="00012B0E"/>
    <w:rsid w:val="00014FE1"/>
    <w:rsid w:val="00015B12"/>
    <w:rsid w:val="0001711E"/>
    <w:rsid w:val="00023153"/>
    <w:rsid w:val="000270DC"/>
    <w:rsid w:val="00027515"/>
    <w:rsid w:val="000278CD"/>
    <w:rsid w:val="00035ECD"/>
    <w:rsid w:val="00041C1D"/>
    <w:rsid w:val="00045A6D"/>
    <w:rsid w:val="00046C33"/>
    <w:rsid w:val="000502EB"/>
    <w:rsid w:val="00054E43"/>
    <w:rsid w:val="00056026"/>
    <w:rsid w:val="0006326E"/>
    <w:rsid w:val="00065EC9"/>
    <w:rsid w:val="0006741A"/>
    <w:rsid w:val="00071610"/>
    <w:rsid w:val="00072C5D"/>
    <w:rsid w:val="000771BB"/>
    <w:rsid w:val="000804AE"/>
    <w:rsid w:val="0008097C"/>
    <w:rsid w:val="000821BE"/>
    <w:rsid w:val="00082B02"/>
    <w:rsid w:val="000851A2"/>
    <w:rsid w:val="00086FA8"/>
    <w:rsid w:val="00087A10"/>
    <w:rsid w:val="00095CFF"/>
    <w:rsid w:val="00096336"/>
    <w:rsid w:val="00096688"/>
    <w:rsid w:val="00096BD4"/>
    <w:rsid w:val="00096DAB"/>
    <w:rsid w:val="000A154D"/>
    <w:rsid w:val="000A1BAC"/>
    <w:rsid w:val="000A269C"/>
    <w:rsid w:val="000B07E2"/>
    <w:rsid w:val="000B0E49"/>
    <w:rsid w:val="000B28D8"/>
    <w:rsid w:val="000C0B0F"/>
    <w:rsid w:val="000C3451"/>
    <w:rsid w:val="000C442E"/>
    <w:rsid w:val="000C51C1"/>
    <w:rsid w:val="000D1478"/>
    <w:rsid w:val="000D4373"/>
    <w:rsid w:val="000D5280"/>
    <w:rsid w:val="000D6862"/>
    <w:rsid w:val="000E1390"/>
    <w:rsid w:val="000E1681"/>
    <w:rsid w:val="000E3588"/>
    <w:rsid w:val="000E44F1"/>
    <w:rsid w:val="000E47F6"/>
    <w:rsid w:val="000F1B6E"/>
    <w:rsid w:val="000F6C2E"/>
    <w:rsid w:val="00102801"/>
    <w:rsid w:val="00102E1D"/>
    <w:rsid w:val="00105204"/>
    <w:rsid w:val="0010599F"/>
    <w:rsid w:val="001075DA"/>
    <w:rsid w:val="0011298C"/>
    <w:rsid w:val="00114BBB"/>
    <w:rsid w:val="00115226"/>
    <w:rsid w:val="001173C4"/>
    <w:rsid w:val="0012050C"/>
    <w:rsid w:val="001214CF"/>
    <w:rsid w:val="001222FB"/>
    <w:rsid w:val="00123B86"/>
    <w:rsid w:val="00124BC8"/>
    <w:rsid w:val="001278D3"/>
    <w:rsid w:val="001305E3"/>
    <w:rsid w:val="00134DF0"/>
    <w:rsid w:val="00140A67"/>
    <w:rsid w:val="0014286C"/>
    <w:rsid w:val="001445AA"/>
    <w:rsid w:val="00145A4C"/>
    <w:rsid w:val="00153BDB"/>
    <w:rsid w:val="001555FC"/>
    <w:rsid w:val="00156301"/>
    <w:rsid w:val="00156557"/>
    <w:rsid w:val="001601E6"/>
    <w:rsid w:val="00161E6B"/>
    <w:rsid w:val="00164B23"/>
    <w:rsid w:val="00164EEF"/>
    <w:rsid w:val="00170662"/>
    <w:rsid w:val="00171022"/>
    <w:rsid w:val="00175BC3"/>
    <w:rsid w:val="0017631D"/>
    <w:rsid w:val="001763D1"/>
    <w:rsid w:val="00176A3E"/>
    <w:rsid w:val="00185F0E"/>
    <w:rsid w:val="00185F50"/>
    <w:rsid w:val="00187515"/>
    <w:rsid w:val="001971EA"/>
    <w:rsid w:val="001A0358"/>
    <w:rsid w:val="001A3158"/>
    <w:rsid w:val="001B02AD"/>
    <w:rsid w:val="001C4F35"/>
    <w:rsid w:val="001E02C2"/>
    <w:rsid w:val="001E2B2E"/>
    <w:rsid w:val="001E3758"/>
    <w:rsid w:val="001E78EF"/>
    <w:rsid w:val="001F275C"/>
    <w:rsid w:val="001F2C42"/>
    <w:rsid w:val="001F7005"/>
    <w:rsid w:val="001F794E"/>
    <w:rsid w:val="00204AB4"/>
    <w:rsid w:val="002055FD"/>
    <w:rsid w:val="00205615"/>
    <w:rsid w:val="002064FC"/>
    <w:rsid w:val="00207016"/>
    <w:rsid w:val="00212BA7"/>
    <w:rsid w:val="002217EA"/>
    <w:rsid w:val="00222BC1"/>
    <w:rsid w:val="00225F13"/>
    <w:rsid w:val="00226336"/>
    <w:rsid w:val="002318D1"/>
    <w:rsid w:val="00232776"/>
    <w:rsid w:val="00240607"/>
    <w:rsid w:val="002409C6"/>
    <w:rsid w:val="00244EE5"/>
    <w:rsid w:val="00245A85"/>
    <w:rsid w:val="0024723D"/>
    <w:rsid w:val="00250F3C"/>
    <w:rsid w:val="00254CE9"/>
    <w:rsid w:val="002554ED"/>
    <w:rsid w:val="002628C1"/>
    <w:rsid w:val="00270A38"/>
    <w:rsid w:val="00272EA7"/>
    <w:rsid w:val="002733CA"/>
    <w:rsid w:val="00273AD6"/>
    <w:rsid w:val="00280DD1"/>
    <w:rsid w:val="00285E7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97C29"/>
    <w:rsid w:val="002A2814"/>
    <w:rsid w:val="002A69D0"/>
    <w:rsid w:val="002B0DEE"/>
    <w:rsid w:val="002C1E48"/>
    <w:rsid w:val="002C2BE1"/>
    <w:rsid w:val="002C3242"/>
    <w:rsid w:val="002C3BC9"/>
    <w:rsid w:val="002C5950"/>
    <w:rsid w:val="002D3614"/>
    <w:rsid w:val="002D378A"/>
    <w:rsid w:val="002D41E7"/>
    <w:rsid w:val="002E4BDF"/>
    <w:rsid w:val="002E517B"/>
    <w:rsid w:val="002E5EE9"/>
    <w:rsid w:val="002E60A0"/>
    <w:rsid w:val="002F1F44"/>
    <w:rsid w:val="002F32D1"/>
    <w:rsid w:val="002F4663"/>
    <w:rsid w:val="002F510C"/>
    <w:rsid w:val="002F569B"/>
    <w:rsid w:val="003018FF"/>
    <w:rsid w:val="003056E9"/>
    <w:rsid w:val="003058FE"/>
    <w:rsid w:val="00305DC8"/>
    <w:rsid w:val="0030726D"/>
    <w:rsid w:val="00312307"/>
    <w:rsid w:val="00313C69"/>
    <w:rsid w:val="00316B60"/>
    <w:rsid w:val="0032093D"/>
    <w:rsid w:val="00322B06"/>
    <w:rsid w:val="0032437D"/>
    <w:rsid w:val="00324D1D"/>
    <w:rsid w:val="0032510E"/>
    <w:rsid w:val="00327DBD"/>
    <w:rsid w:val="00331CE4"/>
    <w:rsid w:val="003325F9"/>
    <w:rsid w:val="00334529"/>
    <w:rsid w:val="00335C68"/>
    <w:rsid w:val="0034114C"/>
    <w:rsid w:val="00341D29"/>
    <w:rsid w:val="0034291F"/>
    <w:rsid w:val="003462E6"/>
    <w:rsid w:val="003544FD"/>
    <w:rsid w:val="00356F7B"/>
    <w:rsid w:val="0036517B"/>
    <w:rsid w:val="00367515"/>
    <w:rsid w:val="003677D4"/>
    <w:rsid w:val="00370A74"/>
    <w:rsid w:val="0037683B"/>
    <w:rsid w:val="003770B0"/>
    <w:rsid w:val="00380D4B"/>
    <w:rsid w:val="0038176B"/>
    <w:rsid w:val="003825BF"/>
    <w:rsid w:val="00382EB3"/>
    <w:rsid w:val="003843A5"/>
    <w:rsid w:val="00384D5B"/>
    <w:rsid w:val="00390A18"/>
    <w:rsid w:val="0039172A"/>
    <w:rsid w:val="00394422"/>
    <w:rsid w:val="00395DDC"/>
    <w:rsid w:val="00396969"/>
    <w:rsid w:val="00397D25"/>
    <w:rsid w:val="003A1807"/>
    <w:rsid w:val="003A3EB8"/>
    <w:rsid w:val="003A42B2"/>
    <w:rsid w:val="003B1324"/>
    <w:rsid w:val="003B2F9F"/>
    <w:rsid w:val="003B3C12"/>
    <w:rsid w:val="003B72D5"/>
    <w:rsid w:val="003C0A9D"/>
    <w:rsid w:val="003D0240"/>
    <w:rsid w:val="003D0F5D"/>
    <w:rsid w:val="003D2621"/>
    <w:rsid w:val="003D2DF5"/>
    <w:rsid w:val="003D633A"/>
    <w:rsid w:val="003D7BE7"/>
    <w:rsid w:val="003E2A56"/>
    <w:rsid w:val="003E2BD0"/>
    <w:rsid w:val="003E5FED"/>
    <w:rsid w:val="003E7849"/>
    <w:rsid w:val="003F0C62"/>
    <w:rsid w:val="003F317F"/>
    <w:rsid w:val="003F3228"/>
    <w:rsid w:val="003F3C46"/>
    <w:rsid w:val="003F4A8E"/>
    <w:rsid w:val="003F6F98"/>
    <w:rsid w:val="003F72A0"/>
    <w:rsid w:val="003F79F2"/>
    <w:rsid w:val="00404179"/>
    <w:rsid w:val="004054B3"/>
    <w:rsid w:val="00415783"/>
    <w:rsid w:val="00416CD8"/>
    <w:rsid w:val="00417B12"/>
    <w:rsid w:val="00421CE6"/>
    <w:rsid w:val="00423EA1"/>
    <w:rsid w:val="00424FDE"/>
    <w:rsid w:val="00426930"/>
    <w:rsid w:val="00430EAE"/>
    <w:rsid w:val="004318E8"/>
    <w:rsid w:val="00431C74"/>
    <w:rsid w:val="0043320B"/>
    <w:rsid w:val="00433D6C"/>
    <w:rsid w:val="00434A17"/>
    <w:rsid w:val="00435811"/>
    <w:rsid w:val="00437697"/>
    <w:rsid w:val="0043781E"/>
    <w:rsid w:val="00445051"/>
    <w:rsid w:val="004506F4"/>
    <w:rsid w:val="00453BA1"/>
    <w:rsid w:val="00461ED8"/>
    <w:rsid w:val="00464676"/>
    <w:rsid w:val="00466D45"/>
    <w:rsid w:val="00467529"/>
    <w:rsid w:val="00467CB2"/>
    <w:rsid w:val="00471730"/>
    <w:rsid w:val="00471E0D"/>
    <w:rsid w:val="004738DF"/>
    <w:rsid w:val="00474EDB"/>
    <w:rsid w:val="00477194"/>
    <w:rsid w:val="00485A8D"/>
    <w:rsid w:val="004863FD"/>
    <w:rsid w:val="00491986"/>
    <w:rsid w:val="0049211F"/>
    <w:rsid w:val="00493682"/>
    <w:rsid w:val="004957CA"/>
    <w:rsid w:val="004A1E7C"/>
    <w:rsid w:val="004A30D7"/>
    <w:rsid w:val="004A35F0"/>
    <w:rsid w:val="004A7617"/>
    <w:rsid w:val="004B07CD"/>
    <w:rsid w:val="004B7E98"/>
    <w:rsid w:val="004C004A"/>
    <w:rsid w:val="004C2F8C"/>
    <w:rsid w:val="004C55B6"/>
    <w:rsid w:val="004C6A19"/>
    <w:rsid w:val="004C7F7E"/>
    <w:rsid w:val="004D1D61"/>
    <w:rsid w:val="004D4D26"/>
    <w:rsid w:val="004E04BB"/>
    <w:rsid w:val="004E34D6"/>
    <w:rsid w:val="004E3F68"/>
    <w:rsid w:val="004E414E"/>
    <w:rsid w:val="004E5550"/>
    <w:rsid w:val="004E7141"/>
    <w:rsid w:val="004E71AF"/>
    <w:rsid w:val="004E7D75"/>
    <w:rsid w:val="004F0746"/>
    <w:rsid w:val="004F3686"/>
    <w:rsid w:val="004F47BD"/>
    <w:rsid w:val="004F5FA8"/>
    <w:rsid w:val="004F768C"/>
    <w:rsid w:val="005011A1"/>
    <w:rsid w:val="005036D5"/>
    <w:rsid w:val="0050463C"/>
    <w:rsid w:val="00504CB8"/>
    <w:rsid w:val="005065EE"/>
    <w:rsid w:val="0051342A"/>
    <w:rsid w:val="00515389"/>
    <w:rsid w:val="00520067"/>
    <w:rsid w:val="00520F6C"/>
    <w:rsid w:val="00522551"/>
    <w:rsid w:val="00524FC4"/>
    <w:rsid w:val="00525B73"/>
    <w:rsid w:val="00527147"/>
    <w:rsid w:val="00531EB5"/>
    <w:rsid w:val="005327A3"/>
    <w:rsid w:val="00534F11"/>
    <w:rsid w:val="0053763E"/>
    <w:rsid w:val="00541806"/>
    <w:rsid w:val="00547E60"/>
    <w:rsid w:val="005534D8"/>
    <w:rsid w:val="00555830"/>
    <w:rsid w:val="00556314"/>
    <w:rsid w:val="00557CEB"/>
    <w:rsid w:val="00560ACE"/>
    <w:rsid w:val="005655B5"/>
    <w:rsid w:val="00566092"/>
    <w:rsid w:val="00572AE5"/>
    <w:rsid w:val="00577330"/>
    <w:rsid w:val="00581B0C"/>
    <w:rsid w:val="00585CE8"/>
    <w:rsid w:val="00586B71"/>
    <w:rsid w:val="00587E19"/>
    <w:rsid w:val="00591B16"/>
    <w:rsid w:val="00595F5A"/>
    <w:rsid w:val="00596275"/>
    <w:rsid w:val="005A0291"/>
    <w:rsid w:val="005A0475"/>
    <w:rsid w:val="005A0B04"/>
    <w:rsid w:val="005A0CF8"/>
    <w:rsid w:val="005A4515"/>
    <w:rsid w:val="005A6BEB"/>
    <w:rsid w:val="005A6F8D"/>
    <w:rsid w:val="005B1D6B"/>
    <w:rsid w:val="005C2CAA"/>
    <w:rsid w:val="005C5F42"/>
    <w:rsid w:val="005D4A74"/>
    <w:rsid w:val="005E32EC"/>
    <w:rsid w:val="005E3843"/>
    <w:rsid w:val="005E4634"/>
    <w:rsid w:val="005E5DDD"/>
    <w:rsid w:val="005F2B8E"/>
    <w:rsid w:val="005F3DA0"/>
    <w:rsid w:val="0060113A"/>
    <w:rsid w:val="00605662"/>
    <w:rsid w:val="00605945"/>
    <w:rsid w:val="00607172"/>
    <w:rsid w:val="006177A4"/>
    <w:rsid w:val="00623832"/>
    <w:rsid w:val="00623C86"/>
    <w:rsid w:val="00625337"/>
    <w:rsid w:val="00627342"/>
    <w:rsid w:val="006273C0"/>
    <w:rsid w:val="00631C5C"/>
    <w:rsid w:val="006342FC"/>
    <w:rsid w:val="0064736B"/>
    <w:rsid w:val="0064746A"/>
    <w:rsid w:val="00650C58"/>
    <w:rsid w:val="0065275A"/>
    <w:rsid w:val="00654B49"/>
    <w:rsid w:val="00655126"/>
    <w:rsid w:val="00657A4C"/>
    <w:rsid w:val="00671153"/>
    <w:rsid w:val="00675716"/>
    <w:rsid w:val="00676DB4"/>
    <w:rsid w:val="006813D8"/>
    <w:rsid w:val="006815B1"/>
    <w:rsid w:val="00682451"/>
    <w:rsid w:val="00683191"/>
    <w:rsid w:val="006842B7"/>
    <w:rsid w:val="00691BCB"/>
    <w:rsid w:val="00691FB9"/>
    <w:rsid w:val="00693F78"/>
    <w:rsid w:val="00695AF2"/>
    <w:rsid w:val="00695DE6"/>
    <w:rsid w:val="00696A5C"/>
    <w:rsid w:val="00697629"/>
    <w:rsid w:val="006A3575"/>
    <w:rsid w:val="006A4914"/>
    <w:rsid w:val="006A54BC"/>
    <w:rsid w:val="006A70B9"/>
    <w:rsid w:val="006A76EE"/>
    <w:rsid w:val="006B5BC2"/>
    <w:rsid w:val="006B6409"/>
    <w:rsid w:val="006C3A8A"/>
    <w:rsid w:val="006C3E18"/>
    <w:rsid w:val="006C4A25"/>
    <w:rsid w:val="006D4226"/>
    <w:rsid w:val="006E591A"/>
    <w:rsid w:val="006E6E40"/>
    <w:rsid w:val="006F3E01"/>
    <w:rsid w:val="006F58E7"/>
    <w:rsid w:val="006F6A1B"/>
    <w:rsid w:val="006F73F7"/>
    <w:rsid w:val="00701F35"/>
    <w:rsid w:val="00704105"/>
    <w:rsid w:val="007043C1"/>
    <w:rsid w:val="007051D3"/>
    <w:rsid w:val="00710049"/>
    <w:rsid w:val="00710D1C"/>
    <w:rsid w:val="00714EA7"/>
    <w:rsid w:val="00715C70"/>
    <w:rsid w:val="00716C39"/>
    <w:rsid w:val="0072065D"/>
    <w:rsid w:val="00720D3D"/>
    <w:rsid w:val="00725901"/>
    <w:rsid w:val="00741894"/>
    <w:rsid w:val="00746F35"/>
    <w:rsid w:val="0074799A"/>
    <w:rsid w:val="00752EB8"/>
    <w:rsid w:val="00754806"/>
    <w:rsid w:val="00756CA6"/>
    <w:rsid w:val="00762B9F"/>
    <w:rsid w:val="00766F72"/>
    <w:rsid w:val="007670A4"/>
    <w:rsid w:val="00771D4F"/>
    <w:rsid w:val="007721FD"/>
    <w:rsid w:val="00773A81"/>
    <w:rsid w:val="00776B3D"/>
    <w:rsid w:val="0078162F"/>
    <w:rsid w:val="00784D67"/>
    <w:rsid w:val="00786EF3"/>
    <w:rsid w:val="00790142"/>
    <w:rsid w:val="00793071"/>
    <w:rsid w:val="00796473"/>
    <w:rsid w:val="00797F00"/>
    <w:rsid w:val="007A09A8"/>
    <w:rsid w:val="007A18D6"/>
    <w:rsid w:val="007A2B56"/>
    <w:rsid w:val="007A57CD"/>
    <w:rsid w:val="007A621A"/>
    <w:rsid w:val="007A626E"/>
    <w:rsid w:val="007A6E97"/>
    <w:rsid w:val="007A7F90"/>
    <w:rsid w:val="007B01EA"/>
    <w:rsid w:val="007B43ED"/>
    <w:rsid w:val="007B4F61"/>
    <w:rsid w:val="007B510C"/>
    <w:rsid w:val="007B6667"/>
    <w:rsid w:val="007B7D2E"/>
    <w:rsid w:val="007B7F5F"/>
    <w:rsid w:val="007C6686"/>
    <w:rsid w:val="007C6FEF"/>
    <w:rsid w:val="007D2F11"/>
    <w:rsid w:val="007D739E"/>
    <w:rsid w:val="007D77CE"/>
    <w:rsid w:val="007E0C8D"/>
    <w:rsid w:val="007E1B6E"/>
    <w:rsid w:val="007E7CA4"/>
    <w:rsid w:val="007F05E9"/>
    <w:rsid w:val="007F1977"/>
    <w:rsid w:val="007F2866"/>
    <w:rsid w:val="007F4B92"/>
    <w:rsid w:val="007F6ECE"/>
    <w:rsid w:val="00802F52"/>
    <w:rsid w:val="00803FA4"/>
    <w:rsid w:val="00804EC9"/>
    <w:rsid w:val="00805D53"/>
    <w:rsid w:val="00806531"/>
    <w:rsid w:val="00807B39"/>
    <w:rsid w:val="00812D93"/>
    <w:rsid w:val="008138C3"/>
    <w:rsid w:val="0081465C"/>
    <w:rsid w:val="008157B7"/>
    <w:rsid w:val="008165AD"/>
    <w:rsid w:val="0081694D"/>
    <w:rsid w:val="008177DF"/>
    <w:rsid w:val="00817881"/>
    <w:rsid w:val="00823E06"/>
    <w:rsid w:val="00831A22"/>
    <w:rsid w:val="0083270C"/>
    <w:rsid w:val="00834729"/>
    <w:rsid w:val="00836FCB"/>
    <w:rsid w:val="00845106"/>
    <w:rsid w:val="00845765"/>
    <w:rsid w:val="008459F1"/>
    <w:rsid w:val="008526AB"/>
    <w:rsid w:val="00853A0E"/>
    <w:rsid w:val="00854FA1"/>
    <w:rsid w:val="00857709"/>
    <w:rsid w:val="00860307"/>
    <w:rsid w:val="00865A25"/>
    <w:rsid w:val="00865B2A"/>
    <w:rsid w:val="00867F56"/>
    <w:rsid w:val="00867FB7"/>
    <w:rsid w:val="0087153C"/>
    <w:rsid w:val="00873443"/>
    <w:rsid w:val="00875097"/>
    <w:rsid w:val="00876F50"/>
    <w:rsid w:val="00877422"/>
    <w:rsid w:val="008829FE"/>
    <w:rsid w:val="0088412A"/>
    <w:rsid w:val="008867C0"/>
    <w:rsid w:val="008875AC"/>
    <w:rsid w:val="008916B1"/>
    <w:rsid w:val="0089196E"/>
    <w:rsid w:val="0089460A"/>
    <w:rsid w:val="008950E8"/>
    <w:rsid w:val="00897C29"/>
    <w:rsid w:val="008A310A"/>
    <w:rsid w:val="008A413F"/>
    <w:rsid w:val="008A426D"/>
    <w:rsid w:val="008A4944"/>
    <w:rsid w:val="008A78F3"/>
    <w:rsid w:val="008B2405"/>
    <w:rsid w:val="008B2CC7"/>
    <w:rsid w:val="008B3CF3"/>
    <w:rsid w:val="008B7C5A"/>
    <w:rsid w:val="008C5449"/>
    <w:rsid w:val="008C601E"/>
    <w:rsid w:val="008C7D1B"/>
    <w:rsid w:val="008D2ECB"/>
    <w:rsid w:val="008D35F1"/>
    <w:rsid w:val="008D517F"/>
    <w:rsid w:val="008E14FF"/>
    <w:rsid w:val="008E2931"/>
    <w:rsid w:val="008E5E00"/>
    <w:rsid w:val="008E5E05"/>
    <w:rsid w:val="008F14FE"/>
    <w:rsid w:val="008F1B17"/>
    <w:rsid w:val="008F38A1"/>
    <w:rsid w:val="008F642C"/>
    <w:rsid w:val="008F646A"/>
    <w:rsid w:val="008F6ACD"/>
    <w:rsid w:val="00900E64"/>
    <w:rsid w:val="00901AF4"/>
    <w:rsid w:val="00902056"/>
    <w:rsid w:val="00903018"/>
    <w:rsid w:val="00903D5A"/>
    <w:rsid w:val="00904236"/>
    <w:rsid w:val="00905678"/>
    <w:rsid w:val="00905F75"/>
    <w:rsid w:val="009072B6"/>
    <w:rsid w:val="00912C5E"/>
    <w:rsid w:val="00924B7D"/>
    <w:rsid w:val="00931212"/>
    <w:rsid w:val="0093310F"/>
    <w:rsid w:val="0093651D"/>
    <w:rsid w:val="00941A8D"/>
    <w:rsid w:val="0094667F"/>
    <w:rsid w:val="0095166E"/>
    <w:rsid w:val="00955825"/>
    <w:rsid w:val="00957CD8"/>
    <w:rsid w:val="00961319"/>
    <w:rsid w:val="00963145"/>
    <w:rsid w:val="00970234"/>
    <w:rsid w:val="00973403"/>
    <w:rsid w:val="00973A69"/>
    <w:rsid w:val="00973FBF"/>
    <w:rsid w:val="00975296"/>
    <w:rsid w:val="00977F26"/>
    <w:rsid w:val="00980198"/>
    <w:rsid w:val="009811BD"/>
    <w:rsid w:val="009823C7"/>
    <w:rsid w:val="00985F74"/>
    <w:rsid w:val="00986D1B"/>
    <w:rsid w:val="00990E9E"/>
    <w:rsid w:val="00992389"/>
    <w:rsid w:val="009938C6"/>
    <w:rsid w:val="00995E11"/>
    <w:rsid w:val="009A2BC1"/>
    <w:rsid w:val="009A4BD8"/>
    <w:rsid w:val="009A6E6D"/>
    <w:rsid w:val="009B00F1"/>
    <w:rsid w:val="009B4C82"/>
    <w:rsid w:val="009B6222"/>
    <w:rsid w:val="009B691E"/>
    <w:rsid w:val="009C118C"/>
    <w:rsid w:val="009C5136"/>
    <w:rsid w:val="009C5473"/>
    <w:rsid w:val="009C54B3"/>
    <w:rsid w:val="009C5ABB"/>
    <w:rsid w:val="009D2AB8"/>
    <w:rsid w:val="009E081D"/>
    <w:rsid w:val="009E0ADE"/>
    <w:rsid w:val="009E1302"/>
    <w:rsid w:val="009E591C"/>
    <w:rsid w:val="009E6ACF"/>
    <w:rsid w:val="009F1554"/>
    <w:rsid w:val="009F1B58"/>
    <w:rsid w:val="009F5B58"/>
    <w:rsid w:val="00A016B9"/>
    <w:rsid w:val="00A0232E"/>
    <w:rsid w:val="00A03998"/>
    <w:rsid w:val="00A052EE"/>
    <w:rsid w:val="00A10BCA"/>
    <w:rsid w:val="00A13905"/>
    <w:rsid w:val="00A13961"/>
    <w:rsid w:val="00A13C78"/>
    <w:rsid w:val="00A13FEA"/>
    <w:rsid w:val="00A1404C"/>
    <w:rsid w:val="00A15F0E"/>
    <w:rsid w:val="00A2246D"/>
    <w:rsid w:val="00A230F7"/>
    <w:rsid w:val="00A23885"/>
    <w:rsid w:val="00A30465"/>
    <w:rsid w:val="00A325CA"/>
    <w:rsid w:val="00A333B7"/>
    <w:rsid w:val="00A354A4"/>
    <w:rsid w:val="00A35F8C"/>
    <w:rsid w:val="00A36BAD"/>
    <w:rsid w:val="00A3701B"/>
    <w:rsid w:val="00A51EFE"/>
    <w:rsid w:val="00A60E2B"/>
    <w:rsid w:val="00A6125D"/>
    <w:rsid w:val="00A61A96"/>
    <w:rsid w:val="00A629A0"/>
    <w:rsid w:val="00A65374"/>
    <w:rsid w:val="00A6622F"/>
    <w:rsid w:val="00A67275"/>
    <w:rsid w:val="00A70A55"/>
    <w:rsid w:val="00A7193F"/>
    <w:rsid w:val="00A840EB"/>
    <w:rsid w:val="00A85A61"/>
    <w:rsid w:val="00A90E4A"/>
    <w:rsid w:val="00A954EE"/>
    <w:rsid w:val="00A97DB5"/>
    <w:rsid w:val="00AA09AA"/>
    <w:rsid w:val="00AA231B"/>
    <w:rsid w:val="00AA5C48"/>
    <w:rsid w:val="00AA6D6C"/>
    <w:rsid w:val="00AB2D7C"/>
    <w:rsid w:val="00AB4B45"/>
    <w:rsid w:val="00AB5881"/>
    <w:rsid w:val="00AC37A4"/>
    <w:rsid w:val="00AC491F"/>
    <w:rsid w:val="00AC4D04"/>
    <w:rsid w:val="00AC53F1"/>
    <w:rsid w:val="00AC572B"/>
    <w:rsid w:val="00AC6FFD"/>
    <w:rsid w:val="00AD10BD"/>
    <w:rsid w:val="00AD2008"/>
    <w:rsid w:val="00AD291F"/>
    <w:rsid w:val="00AD788E"/>
    <w:rsid w:val="00AE1CDC"/>
    <w:rsid w:val="00AE21CC"/>
    <w:rsid w:val="00AE2653"/>
    <w:rsid w:val="00AE3DB9"/>
    <w:rsid w:val="00AE4B86"/>
    <w:rsid w:val="00AE6D90"/>
    <w:rsid w:val="00AF2A2A"/>
    <w:rsid w:val="00AF2EC2"/>
    <w:rsid w:val="00AF35B9"/>
    <w:rsid w:val="00AF5DC4"/>
    <w:rsid w:val="00B034FD"/>
    <w:rsid w:val="00B039E8"/>
    <w:rsid w:val="00B11F85"/>
    <w:rsid w:val="00B13164"/>
    <w:rsid w:val="00B13191"/>
    <w:rsid w:val="00B15533"/>
    <w:rsid w:val="00B221EF"/>
    <w:rsid w:val="00B234B0"/>
    <w:rsid w:val="00B27127"/>
    <w:rsid w:val="00B278C3"/>
    <w:rsid w:val="00B35AC9"/>
    <w:rsid w:val="00B4164D"/>
    <w:rsid w:val="00B441EF"/>
    <w:rsid w:val="00B45323"/>
    <w:rsid w:val="00B527C5"/>
    <w:rsid w:val="00B55EE5"/>
    <w:rsid w:val="00B6124D"/>
    <w:rsid w:val="00B62A8C"/>
    <w:rsid w:val="00B66273"/>
    <w:rsid w:val="00B70006"/>
    <w:rsid w:val="00B719C3"/>
    <w:rsid w:val="00B759D0"/>
    <w:rsid w:val="00B77F3E"/>
    <w:rsid w:val="00B80B4D"/>
    <w:rsid w:val="00B8121C"/>
    <w:rsid w:val="00B82650"/>
    <w:rsid w:val="00B8297D"/>
    <w:rsid w:val="00B83051"/>
    <w:rsid w:val="00B8595B"/>
    <w:rsid w:val="00B85C8F"/>
    <w:rsid w:val="00B8755C"/>
    <w:rsid w:val="00B87ABA"/>
    <w:rsid w:val="00B96485"/>
    <w:rsid w:val="00BA1BD8"/>
    <w:rsid w:val="00BA60D8"/>
    <w:rsid w:val="00BB16D9"/>
    <w:rsid w:val="00BB4C90"/>
    <w:rsid w:val="00BB5C13"/>
    <w:rsid w:val="00BB5E37"/>
    <w:rsid w:val="00BB64A1"/>
    <w:rsid w:val="00BC3597"/>
    <w:rsid w:val="00BC366E"/>
    <w:rsid w:val="00BC4951"/>
    <w:rsid w:val="00BC6673"/>
    <w:rsid w:val="00BD18A6"/>
    <w:rsid w:val="00BD3638"/>
    <w:rsid w:val="00BD5B64"/>
    <w:rsid w:val="00BD74CD"/>
    <w:rsid w:val="00BE3E44"/>
    <w:rsid w:val="00BE45BC"/>
    <w:rsid w:val="00BE6811"/>
    <w:rsid w:val="00BF2184"/>
    <w:rsid w:val="00BF3104"/>
    <w:rsid w:val="00BF3375"/>
    <w:rsid w:val="00BF38BF"/>
    <w:rsid w:val="00BF3C1E"/>
    <w:rsid w:val="00BF4E2B"/>
    <w:rsid w:val="00BF6A08"/>
    <w:rsid w:val="00C06CD8"/>
    <w:rsid w:val="00C074CD"/>
    <w:rsid w:val="00C101B1"/>
    <w:rsid w:val="00C13663"/>
    <w:rsid w:val="00C14FDB"/>
    <w:rsid w:val="00C15172"/>
    <w:rsid w:val="00C17C45"/>
    <w:rsid w:val="00C237C1"/>
    <w:rsid w:val="00C36903"/>
    <w:rsid w:val="00C37C58"/>
    <w:rsid w:val="00C426C1"/>
    <w:rsid w:val="00C44201"/>
    <w:rsid w:val="00C448F3"/>
    <w:rsid w:val="00C45CD6"/>
    <w:rsid w:val="00C46A38"/>
    <w:rsid w:val="00C47CA6"/>
    <w:rsid w:val="00C47EA2"/>
    <w:rsid w:val="00C47F44"/>
    <w:rsid w:val="00C5245F"/>
    <w:rsid w:val="00C545DD"/>
    <w:rsid w:val="00C56587"/>
    <w:rsid w:val="00C5703C"/>
    <w:rsid w:val="00C571DA"/>
    <w:rsid w:val="00C57B65"/>
    <w:rsid w:val="00C64B93"/>
    <w:rsid w:val="00C669DC"/>
    <w:rsid w:val="00C70180"/>
    <w:rsid w:val="00C76711"/>
    <w:rsid w:val="00C814D7"/>
    <w:rsid w:val="00C8371A"/>
    <w:rsid w:val="00C855F1"/>
    <w:rsid w:val="00C8605E"/>
    <w:rsid w:val="00C861AF"/>
    <w:rsid w:val="00C96262"/>
    <w:rsid w:val="00CA1802"/>
    <w:rsid w:val="00CA1F38"/>
    <w:rsid w:val="00CA23AF"/>
    <w:rsid w:val="00CA2BC9"/>
    <w:rsid w:val="00CA4163"/>
    <w:rsid w:val="00CB2B64"/>
    <w:rsid w:val="00CB34A9"/>
    <w:rsid w:val="00CB3F0E"/>
    <w:rsid w:val="00CB5D33"/>
    <w:rsid w:val="00CC1B1C"/>
    <w:rsid w:val="00CC1C06"/>
    <w:rsid w:val="00CC2E46"/>
    <w:rsid w:val="00CC4BBB"/>
    <w:rsid w:val="00CC5F61"/>
    <w:rsid w:val="00CC6B0E"/>
    <w:rsid w:val="00CD014F"/>
    <w:rsid w:val="00CD1132"/>
    <w:rsid w:val="00CD2BBC"/>
    <w:rsid w:val="00CD3F50"/>
    <w:rsid w:val="00CD5D9F"/>
    <w:rsid w:val="00CE0A0B"/>
    <w:rsid w:val="00CF3A4A"/>
    <w:rsid w:val="00CF404A"/>
    <w:rsid w:val="00CF4259"/>
    <w:rsid w:val="00CF4308"/>
    <w:rsid w:val="00CF475A"/>
    <w:rsid w:val="00CF68C6"/>
    <w:rsid w:val="00D005D9"/>
    <w:rsid w:val="00D00C17"/>
    <w:rsid w:val="00D113DF"/>
    <w:rsid w:val="00D14858"/>
    <w:rsid w:val="00D2185C"/>
    <w:rsid w:val="00D26529"/>
    <w:rsid w:val="00D2654E"/>
    <w:rsid w:val="00D266B2"/>
    <w:rsid w:val="00D270B6"/>
    <w:rsid w:val="00D31F7B"/>
    <w:rsid w:val="00D333CF"/>
    <w:rsid w:val="00D34DEF"/>
    <w:rsid w:val="00D351AD"/>
    <w:rsid w:val="00D36399"/>
    <w:rsid w:val="00D37728"/>
    <w:rsid w:val="00D41536"/>
    <w:rsid w:val="00D43078"/>
    <w:rsid w:val="00D43F7C"/>
    <w:rsid w:val="00D46D40"/>
    <w:rsid w:val="00D47D1E"/>
    <w:rsid w:val="00D5244D"/>
    <w:rsid w:val="00D549A2"/>
    <w:rsid w:val="00D552DD"/>
    <w:rsid w:val="00D55B9E"/>
    <w:rsid w:val="00D56E75"/>
    <w:rsid w:val="00D57555"/>
    <w:rsid w:val="00D618E2"/>
    <w:rsid w:val="00D634F2"/>
    <w:rsid w:val="00D64AA8"/>
    <w:rsid w:val="00D674A3"/>
    <w:rsid w:val="00D71C06"/>
    <w:rsid w:val="00D803FF"/>
    <w:rsid w:val="00D80C3A"/>
    <w:rsid w:val="00D82717"/>
    <w:rsid w:val="00D83BF5"/>
    <w:rsid w:val="00D85EB9"/>
    <w:rsid w:val="00D85EE2"/>
    <w:rsid w:val="00D87071"/>
    <w:rsid w:val="00D90961"/>
    <w:rsid w:val="00D90F0F"/>
    <w:rsid w:val="00D91A99"/>
    <w:rsid w:val="00D92717"/>
    <w:rsid w:val="00D9456F"/>
    <w:rsid w:val="00D94CE4"/>
    <w:rsid w:val="00D964D6"/>
    <w:rsid w:val="00D97C26"/>
    <w:rsid w:val="00DA0F88"/>
    <w:rsid w:val="00DA1A78"/>
    <w:rsid w:val="00DA598C"/>
    <w:rsid w:val="00DA64C7"/>
    <w:rsid w:val="00DA77A2"/>
    <w:rsid w:val="00DB0C66"/>
    <w:rsid w:val="00DB1347"/>
    <w:rsid w:val="00DB31EC"/>
    <w:rsid w:val="00DB347B"/>
    <w:rsid w:val="00DB651A"/>
    <w:rsid w:val="00DC2F34"/>
    <w:rsid w:val="00DC7BA2"/>
    <w:rsid w:val="00DD1194"/>
    <w:rsid w:val="00DD2204"/>
    <w:rsid w:val="00DD377F"/>
    <w:rsid w:val="00DD57BC"/>
    <w:rsid w:val="00DE0242"/>
    <w:rsid w:val="00DE0768"/>
    <w:rsid w:val="00DE3234"/>
    <w:rsid w:val="00DE5E7F"/>
    <w:rsid w:val="00DE5FA7"/>
    <w:rsid w:val="00DF364D"/>
    <w:rsid w:val="00DF7071"/>
    <w:rsid w:val="00E00F3C"/>
    <w:rsid w:val="00E02118"/>
    <w:rsid w:val="00E035FF"/>
    <w:rsid w:val="00E03A4A"/>
    <w:rsid w:val="00E06044"/>
    <w:rsid w:val="00E06651"/>
    <w:rsid w:val="00E07B14"/>
    <w:rsid w:val="00E115ED"/>
    <w:rsid w:val="00E15EAB"/>
    <w:rsid w:val="00E15F55"/>
    <w:rsid w:val="00E1758F"/>
    <w:rsid w:val="00E20E7D"/>
    <w:rsid w:val="00E210C4"/>
    <w:rsid w:val="00E21FC0"/>
    <w:rsid w:val="00E2304D"/>
    <w:rsid w:val="00E26786"/>
    <w:rsid w:val="00E26A07"/>
    <w:rsid w:val="00E27F1D"/>
    <w:rsid w:val="00E3323D"/>
    <w:rsid w:val="00E335C9"/>
    <w:rsid w:val="00E351BE"/>
    <w:rsid w:val="00E4028F"/>
    <w:rsid w:val="00E41B27"/>
    <w:rsid w:val="00E42997"/>
    <w:rsid w:val="00E43376"/>
    <w:rsid w:val="00E505E1"/>
    <w:rsid w:val="00E53977"/>
    <w:rsid w:val="00E53CF4"/>
    <w:rsid w:val="00E544E3"/>
    <w:rsid w:val="00E5770F"/>
    <w:rsid w:val="00E60ADA"/>
    <w:rsid w:val="00E610F0"/>
    <w:rsid w:val="00E621C4"/>
    <w:rsid w:val="00E6282C"/>
    <w:rsid w:val="00E66BB2"/>
    <w:rsid w:val="00E67C40"/>
    <w:rsid w:val="00E72737"/>
    <w:rsid w:val="00E75631"/>
    <w:rsid w:val="00E75D80"/>
    <w:rsid w:val="00E77C97"/>
    <w:rsid w:val="00E81773"/>
    <w:rsid w:val="00E85F92"/>
    <w:rsid w:val="00E9329B"/>
    <w:rsid w:val="00E938D8"/>
    <w:rsid w:val="00E94B94"/>
    <w:rsid w:val="00E95CDD"/>
    <w:rsid w:val="00E96F48"/>
    <w:rsid w:val="00EA5E42"/>
    <w:rsid w:val="00EA6090"/>
    <w:rsid w:val="00EA6BE0"/>
    <w:rsid w:val="00EA70C8"/>
    <w:rsid w:val="00EB2FDB"/>
    <w:rsid w:val="00EB30E8"/>
    <w:rsid w:val="00EB3563"/>
    <w:rsid w:val="00EB37A9"/>
    <w:rsid w:val="00EB6024"/>
    <w:rsid w:val="00EB77C4"/>
    <w:rsid w:val="00EC12BB"/>
    <w:rsid w:val="00EC3D31"/>
    <w:rsid w:val="00EC62D0"/>
    <w:rsid w:val="00EC6C02"/>
    <w:rsid w:val="00EC7FB9"/>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A2"/>
    <w:rsid w:val="00F131E0"/>
    <w:rsid w:val="00F1348F"/>
    <w:rsid w:val="00F1628C"/>
    <w:rsid w:val="00F21088"/>
    <w:rsid w:val="00F23FB9"/>
    <w:rsid w:val="00F26472"/>
    <w:rsid w:val="00F36450"/>
    <w:rsid w:val="00F36A54"/>
    <w:rsid w:val="00F36F34"/>
    <w:rsid w:val="00F46BD5"/>
    <w:rsid w:val="00F47361"/>
    <w:rsid w:val="00F51F1C"/>
    <w:rsid w:val="00F54D08"/>
    <w:rsid w:val="00F56799"/>
    <w:rsid w:val="00F6071D"/>
    <w:rsid w:val="00F6217D"/>
    <w:rsid w:val="00F62E9A"/>
    <w:rsid w:val="00F654FA"/>
    <w:rsid w:val="00F65DEA"/>
    <w:rsid w:val="00F677AC"/>
    <w:rsid w:val="00F71BBD"/>
    <w:rsid w:val="00F71CFB"/>
    <w:rsid w:val="00F77FC8"/>
    <w:rsid w:val="00F82CD9"/>
    <w:rsid w:val="00F83231"/>
    <w:rsid w:val="00F84012"/>
    <w:rsid w:val="00F85420"/>
    <w:rsid w:val="00F874BD"/>
    <w:rsid w:val="00F9022B"/>
    <w:rsid w:val="00F91DEE"/>
    <w:rsid w:val="00F94CBD"/>
    <w:rsid w:val="00F95D6D"/>
    <w:rsid w:val="00FA0E2A"/>
    <w:rsid w:val="00FA10A7"/>
    <w:rsid w:val="00FA30A7"/>
    <w:rsid w:val="00FA52C2"/>
    <w:rsid w:val="00FA6FB3"/>
    <w:rsid w:val="00FB1097"/>
    <w:rsid w:val="00FB1441"/>
    <w:rsid w:val="00FB63D6"/>
    <w:rsid w:val="00FB7676"/>
    <w:rsid w:val="00FD2925"/>
    <w:rsid w:val="00FD31A6"/>
    <w:rsid w:val="00FD48E8"/>
    <w:rsid w:val="00FD4BDF"/>
    <w:rsid w:val="00FD7B93"/>
    <w:rsid w:val="00FE01CB"/>
    <w:rsid w:val="00FE132F"/>
    <w:rsid w:val="00FE2E05"/>
    <w:rsid w:val="00FF4902"/>
    <w:rsid w:val="00FF51B0"/>
    <w:rsid w:val="00FF69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9F5ADE9"/>
  <w15:docId w15:val="{DA042B5F-B92A-4366-87EE-6AEFBD718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1"/>
    <w:qFormat/>
    <w:rsid w:val="006A54BC"/>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6A54BC"/>
    <w:pPr>
      <w:keepNext/>
      <w:keepLines/>
      <w:spacing w:before="240"/>
      <w:jc w:val="center"/>
      <w:outlineLvl w:val="1"/>
    </w:pPr>
    <w:rPr>
      <w:rFonts w:eastAsiaTheme="majorEastAsia" w:cstheme="majorBidi"/>
      <w:b/>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A54BC"/>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A54B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AA09AA"/>
    <w:rPr>
      <w:rFonts w:ascii="Times New Roman" w:hAnsi="Times New Roman"/>
      <w:sz w:val="20"/>
      <w:szCs w:val="20"/>
    </w:rPr>
  </w:style>
  <w:style w:type="character" w:styleId="FootnoteReference">
    <w:name w:val="footnote reference"/>
    <w:uiPriority w:val="99"/>
    <w:semiHidden/>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68319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customStyle="1" w:styleId="Mention1">
    <w:name w:val="Mention1"/>
    <w:basedOn w:val="DefaultParagraphFont"/>
    <w:uiPriority w:val="99"/>
    <w:semiHidden/>
    <w:unhideWhenUsed/>
    <w:rsid w:val="00C15172"/>
    <w:rPr>
      <w:color w:val="2B579A"/>
      <w:shd w:val="clear" w:color="auto" w:fill="E6E6E6"/>
    </w:rPr>
  </w:style>
  <w:style w:type="character" w:customStyle="1" w:styleId="UnresolvedMention1">
    <w:name w:val="Unresolved Mention1"/>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paragraph" w:customStyle="1" w:styleId="Heading">
    <w:name w:val="Heading"/>
    <w:basedOn w:val="Normal"/>
    <w:next w:val="BodyText"/>
    <w:qFormat/>
    <w:rsid w:val="004A1E7C"/>
    <w:pPr>
      <w:keepNext/>
      <w:spacing w:before="240" w:after="120" w:line="240" w:lineRule="auto"/>
    </w:pPr>
    <w:rPr>
      <w:rFonts w:ascii="Liberation Sans" w:eastAsia="Microsoft YaHei" w:hAnsi="Liberation Sans" w:cs="Arial"/>
      <w:kern w:val="2"/>
      <w:sz w:val="28"/>
      <w:szCs w:val="28"/>
      <w:lang w:eastAsia="zh-CN" w:bidi="hi-IN"/>
    </w:rPr>
  </w:style>
  <w:style w:type="character" w:styleId="UnresolvedMention">
    <w:name w:val="Unresolved Mention"/>
    <w:basedOn w:val="DefaultParagraphFont"/>
    <w:uiPriority w:val="99"/>
    <w:semiHidden/>
    <w:unhideWhenUsed/>
    <w:rsid w:val="003F3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69474148">
      <w:bodyDiv w:val="1"/>
      <w:marLeft w:val="0"/>
      <w:marRight w:val="0"/>
      <w:marTop w:val="0"/>
      <w:marBottom w:val="0"/>
      <w:divBdr>
        <w:top w:val="none" w:sz="0" w:space="0" w:color="auto"/>
        <w:left w:val="none" w:sz="0" w:space="0" w:color="auto"/>
        <w:bottom w:val="none" w:sz="0" w:space="0" w:color="auto"/>
        <w:right w:val="none" w:sz="0" w:space="0" w:color="auto"/>
      </w:divBdr>
    </w:div>
    <w:div w:id="773985711">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260163">
      <w:bodyDiv w:val="1"/>
      <w:marLeft w:val="0"/>
      <w:marRight w:val="0"/>
      <w:marTop w:val="0"/>
      <w:marBottom w:val="0"/>
      <w:divBdr>
        <w:top w:val="none" w:sz="0" w:space="0" w:color="auto"/>
        <w:left w:val="none" w:sz="0" w:space="0" w:color="auto"/>
        <w:bottom w:val="none" w:sz="0" w:space="0" w:color="auto"/>
        <w:right w:val="none" w:sz="0" w:space="0" w:color="auto"/>
      </w:divBdr>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02B4BEF-556C-4F63-A6F5-3CCEE6D10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 (1)</Template>
  <TotalTime>308</TotalTime>
  <Pages>4</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20</cp:revision>
  <cp:lastPrinted>2020-03-28T18:32:00Z</cp:lastPrinted>
  <dcterms:created xsi:type="dcterms:W3CDTF">2020-10-14T02:11:00Z</dcterms:created>
  <dcterms:modified xsi:type="dcterms:W3CDTF">2020-10-16T18:48:00Z</dcterms:modified>
</cp:coreProperties>
</file>